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73D351" w14:textId="7DEB8223" w:rsidR="00F4661C" w:rsidRDefault="007F500F">
      <w:r>
        <w:rPr>
          <w:noProof/>
        </w:rPr>
        <mc:AlternateContent>
          <mc:Choice Requires="wpg">
            <w:drawing>
              <wp:anchor distT="0" distB="0" distL="114300" distR="114300" simplePos="0" relativeHeight="251658247" behindDoc="0" locked="0" layoutInCell="1" allowOverlap="1" wp14:anchorId="4EEC692E" wp14:editId="64574398">
                <wp:simplePos x="0" y="0"/>
                <wp:positionH relativeFrom="page">
                  <wp:posOffset>501015</wp:posOffset>
                </wp:positionH>
                <wp:positionV relativeFrom="page">
                  <wp:posOffset>2140585</wp:posOffset>
                </wp:positionV>
                <wp:extent cx="6720840" cy="1400810"/>
                <wp:effectExtent l="0" t="0" r="0" b="0"/>
                <wp:wrapThrough wrapText="bothSides">
                  <wp:wrapPolygon edited="0">
                    <wp:start x="82" y="392"/>
                    <wp:lineTo x="82" y="20758"/>
                    <wp:lineTo x="21388" y="20758"/>
                    <wp:lineTo x="21388" y="392"/>
                    <wp:lineTo x="82" y="392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0840" cy="1400810"/>
                          <a:chOff x="0" y="0"/>
                          <a:chExt cx="6720840" cy="140081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76" name="Text Box 68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20840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91440" y="91440"/>
                            <a:ext cx="374650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">
                          <w:txbxContent>
                            <w:p w14:paraId="39784A2C" w14:textId="20C3FD05" w:rsidR="00954B81" w:rsidRPr="003A7C19" w:rsidRDefault="00954B81" w:rsidP="00C56F12">
                              <w:pPr>
                                <w:pStyle w:val="Subtitle"/>
                                <w:jc w:val="left"/>
                                <w:rPr>
                                  <w:rFonts w:ascii="Arial Narrow" w:hAnsi="Arial Narrow"/>
                                  <w:color w:val="0000FF"/>
                                  <w:sz w:val="44"/>
                                </w:rPr>
                              </w:pPr>
                              <w:r w:rsidRPr="003A7C19">
                                <w:rPr>
                                  <w:rFonts w:ascii="Arial Narrow" w:hAnsi="Arial Narrow"/>
                                  <w:b/>
                                  <w:color w:val="0000FF"/>
                                </w:rPr>
                                <w:t>MOTIVATING AND TRAINING</w:t>
                              </w:r>
                              <w:r w:rsidRPr="003A7C19">
                                <w:rPr>
                                  <w:rFonts w:ascii="Arial Narrow" w:hAnsi="Arial Narrow"/>
                                  <w:color w:val="0000FF"/>
                                </w:rPr>
                                <w:t xml:space="preserve"> the College and School Students </w:t>
                              </w:r>
                              <w:r w:rsidRPr="003A7C19">
                                <w:rPr>
                                  <w:rFonts w:ascii="Arial Narrow" w:hAnsi="Arial Narrow"/>
                                  <w:b/>
                                  <w:color w:val="0000FF"/>
                                </w:rPr>
                                <w:t>TO ASPIRE</w:t>
                              </w:r>
                              <w:r w:rsidRPr="003A7C19">
                                <w:rPr>
                                  <w:rFonts w:ascii="Arial Narrow" w:hAnsi="Arial Narrow"/>
                                  <w:color w:val="0000FF"/>
                                </w:rPr>
                                <w:t xml:space="preserve"> for CIVIL SERVICES…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>
                          <a:xfrm>
                            <a:off x="91440" y="353695"/>
                            <a:ext cx="374650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91440" y="615950"/>
                            <a:ext cx="3746500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" o:spid="_x0000_s1026" style="position:absolute;margin-left:39.45pt;margin-top:168.55pt;width:529.2pt;height:110.3pt;z-index:251658247;mso-position-horizontal-relative:page;mso-position-vertical-relative:page" coordsize="6720840,140081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" mv:complextextbox="1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686" o:spid="_x0000_s1027" type="#_x0000_t202" style="position:absolute;width:6720840;height:14008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giZmwQAA&#10;ANwAAAAPAAAAZHJzL2Rvd25yZXYueG1sRE9Na8JAEL0L/odlBG+6USENqasUUfRUGtvch+yYpN2d&#10;DdnVpP++Wyj0No/3Odv9aI14UO9bxwpWywQEceV0y7WCj/fTIgPhA7JG45gUfJOH/W462WKu3cAF&#10;Pa6hFjGEfY4KmhC6XEpfNWTRL11HHLmb6y2GCPta6h6HGG6NXCdJKi22HBsa7OjQUPV1vVsFZ735&#10;NMfKnl+Pb0Vwt7rMysEoNZ+NL88gAo3hX/znvug4/ymF32fiBXL3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4ImZsEAAADcAAAADwAAAAAAAAAAAAAAAACXAgAAZHJzL2Rvd25y&#10;ZXYueG1sUEsFBgAAAAAEAAQA9QAAAIUDAAAAAA==&#10;" mv:complextextbox="1" filled="f" stroked="f">
                  <v:textbox inset=",7.2pt,,7.2pt"/>
                </v:shape>
                <v:shape id="Text Box 1" o:spid="_x0000_s1028" type="#_x0000_t202" style="position:absolute;left:91440;top:91440;width:3746500;height:2635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XAkswAAA&#10;ANoAAAAPAAAAZHJzL2Rvd25yZXYueG1sRE9Ni8IwEL0L+x/CLHjTVA+iXaOIrLAgiLUePM42Yxts&#10;Jt0mq/XfG0HwNDze58yXna3FlVpvHCsYDRMQxIXThksFx3wzmILwAVlj7ZgU3MnDcvHRm2Oq3Y0z&#10;uh5CKWII+xQVVCE0qZS+qMiiH7qGOHJn11oMEbal1C3eYrit5ThJJtKi4dhQYUPriorL4d8qWJ04&#10;+zZ/u999ds5Mns8S3k4uSvU/u9UXiEBdeItf7h8d58PzleeViw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oXAkswAAAANoAAAAPAAAAAAAAAAAAAAAAAJcCAABkcnMvZG93bnJl&#10;di54bWxQSwUGAAAAAAQABAD1AAAAhAMAAAAA&#10;" filled="f" stroked="f">
                  <v:textbox style="mso-next-textbox:#Text Box 2" inset="0,0,0,0">
                    <w:txbxContent>
                      <w:p w14:paraId="39784A2C" w14:textId="20C3FD05" w:rsidR="00954B81" w:rsidRPr="003A7C19" w:rsidRDefault="00954B81" w:rsidP="00C56F12">
                        <w:pPr>
                          <w:pStyle w:val="Subtitle"/>
                          <w:jc w:val="left"/>
                          <w:rPr>
                            <w:rFonts w:ascii="Arial Narrow" w:hAnsi="Arial Narrow"/>
                            <w:color w:val="0000FF"/>
                            <w:sz w:val="44"/>
                          </w:rPr>
                        </w:pPr>
                        <w:r w:rsidRPr="003A7C19">
                          <w:rPr>
                            <w:rFonts w:ascii="Arial Narrow" w:hAnsi="Arial Narrow"/>
                            <w:b/>
                            <w:color w:val="0000FF"/>
                          </w:rPr>
                          <w:t>MOTIVATING AND TRAINING</w:t>
                        </w:r>
                        <w:r w:rsidRPr="003A7C19">
                          <w:rPr>
                            <w:rFonts w:ascii="Arial Narrow" w:hAnsi="Arial Narrow"/>
                            <w:color w:val="0000FF"/>
                          </w:rPr>
                          <w:t xml:space="preserve"> the College and School Students </w:t>
                        </w:r>
                        <w:r w:rsidRPr="003A7C19">
                          <w:rPr>
                            <w:rFonts w:ascii="Arial Narrow" w:hAnsi="Arial Narrow"/>
                            <w:b/>
                            <w:color w:val="0000FF"/>
                          </w:rPr>
                          <w:t>TO ASPIRE</w:t>
                        </w:r>
                        <w:r w:rsidRPr="003A7C19">
                          <w:rPr>
                            <w:rFonts w:ascii="Arial Narrow" w:hAnsi="Arial Narrow"/>
                            <w:color w:val="0000FF"/>
                          </w:rPr>
                          <w:t xml:space="preserve"> for CIVIL SERVICES…</w:t>
                        </w:r>
                      </w:p>
                    </w:txbxContent>
                  </v:textbox>
                </v:shape>
                <v:shape id="Text Box 2" o:spid="_x0000_s1029" type="#_x0000_t202" style="position:absolute;left:91440;top:353695;width:3746500;height:2635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jpdbwgAA&#10;ANoAAAAPAAAAZHJzL2Rvd25yZXYueG1sRI9Bi8IwFITvwv6H8Bb2pqkeRLtGEVlBEBZrPXh82zzb&#10;YPPSbaLWf28EweMwM98ws0Vna3Gl1hvHCoaDBARx4bThUsEhX/cnIHxA1lg7JgV38rCYf/RmmGp3&#10;44yu+1CKCGGfooIqhCaV0hcVWfQD1xBH7+RaiyHKtpS6xVuE21qOkmQsLRqOCxU2tKqoOO8vVsHy&#10;yNmP+f/922WnzOT5NOHt+KzU12e3/AYRqAvv8Ku90QpG8LwSb4Cc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iOl1vCAAAA2gAAAA8AAAAAAAAAAAAAAAAAlwIAAGRycy9kb3du&#10;cmV2LnhtbFBLBQYAAAAABAAEAPUAAACGAwAAAAA=&#10;" filled="f" stroked="f">
                  <v:textbox style="mso-next-textbox:#Text Box 4" inset="0,0,0,0">
                    <w:txbxContent/>
                  </v:textbox>
                </v:shape>
                <v:shape id="Text Box 4" o:spid="_x0000_s1030" type="#_x0000_t202" style="position:absolute;left:91440;top:615950;width:3746500;height:3905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K6q0wwAA&#10;ANoAAAAPAAAAZHJzL2Rvd25yZXYueG1sRI9Ba8JAFITvBf/D8gRvdWMR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4K6q0wwAAANoAAAAPAAAAAAAAAAAAAAAAAJcCAABkcnMvZG93&#10;bnJldi54bWxQSwUGAAAAAAQABAD1AAAAhw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3A7C19">
        <w:rPr>
          <w:noProof/>
        </w:rPr>
        <mc:AlternateContent>
          <mc:Choice Requires="wps">
            <w:drawing>
              <wp:anchor distT="0" distB="0" distL="114300" distR="114300" simplePos="0" relativeHeight="251661408" behindDoc="0" locked="0" layoutInCell="1" allowOverlap="1" wp14:anchorId="33A079F1" wp14:editId="06A0CF81">
                <wp:simplePos x="0" y="0"/>
                <wp:positionH relativeFrom="page">
                  <wp:posOffset>494030</wp:posOffset>
                </wp:positionH>
                <wp:positionV relativeFrom="page">
                  <wp:posOffset>3351530</wp:posOffset>
                </wp:positionV>
                <wp:extent cx="4053840" cy="738505"/>
                <wp:effectExtent l="0" t="0" r="0" b="0"/>
                <wp:wrapTight wrapText="bothSides">
                  <wp:wrapPolygon edited="0">
                    <wp:start x="135" y="743"/>
                    <wp:lineTo x="135" y="20058"/>
                    <wp:lineTo x="21248" y="20058"/>
                    <wp:lineTo x="21248" y="743"/>
                    <wp:lineTo x="135" y="743"/>
                  </wp:wrapPolygon>
                </wp:wrapTight>
                <wp:docPr id="17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3840" cy="738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16F3C67" w14:textId="112CF0C6" w:rsidR="00954B81" w:rsidRPr="003A7C19" w:rsidRDefault="00954B81" w:rsidP="00F4661C">
                            <w:pPr>
                              <w:pStyle w:val="Date"/>
                              <w:rPr>
                                <w:rFonts w:ascii="Adobe Caslon Pro Bold" w:hAnsi="Adobe Caslon Pro Bold" w:cs="Apple Chancery"/>
                                <w:color w:val="FFFFFF" w:themeColor="background1"/>
                                <w:sz w:val="32"/>
                                <w:szCs w:val="3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A7C19">
                              <w:rPr>
                                <w:rFonts w:ascii="Adobe Caslon Pro Bold" w:hAnsi="Adobe Caslon Pro Bold" w:cs="Apple Chancery"/>
                                <w:color w:val="FFFFFF" w:themeColor="background1"/>
                                <w:sz w:val="32"/>
                                <w:szCs w:val="3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St. Joseph’s College Campus, </w:t>
                            </w:r>
                            <w:proofErr w:type="spellStart"/>
                            <w:r w:rsidRPr="003A7C19">
                              <w:rPr>
                                <w:rFonts w:ascii="Adobe Caslon Pro Bold" w:hAnsi="Adobe Caslon Pro Bold" w:cs="Apple Chancery"/>
                                <w:color w:val="FFFFFF" w:themeColor="background1"/>
                                <w:sz w:val="32"/>
                                <w:szCs w:val="3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Trichy</w:t>
                            </w:r>
                            <w:proofErr w:type="spellEnd"/>
                          </w:p>
                          <w:p w14:paraId="236CEEBF" w14:textId="57EFDEC5" w:rsidR="00954B81" w:rsidRPr="003A7C19" w:rsidRDefault="00954B81" w:rsidP="00F4661C">
                            <w:pPr>
                              <w:pStyle w:val="Date"/>
                              <w:rPr>
                                <w:rFonts w:ascii="Adobe Caslon Pro Bold" w:hAnsi="Adobe Caslon Pro Bold" w:cs="Apple Chancery"/>
                                <w:color w:val="FFFFFF" w:themeColor="background1"/>
                                <w:sz w:val="32"/>
                                <w:szCs w:val="3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A7C19">
                              <w:rPr>
                                <w:rFonts w:ascii="Adobe Caslon Pro Bold" w:hAnsi="Adobe Caslon Pro Bold" w:cs="Apple Chancery"/>
                                <w:color w:val="FFFFFF" w:themeColor="background1"/>
                                <w:sz w:val="32"/>
                                <w:szCs w:val="3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April-2015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1" type="#_x0000_t202" style="position:absolute;margin-left:38.9pt;margin-top:263.9pt;width:319.2pt;height:58.15pt;z-index:2516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" filled="f" stroked="f">
                <v:textbox inset=",7.2pt,,7.2pt">
                  <w:txbxContent>
                    <w:p w14:paraId="016F3C67" w14:textId="112CF0C6" w:rsidR="00954B81" w:rsidRPr="003A7C19" w:rsidRDefault="00954B81" w:rsidP="00F4661C">
                      <w:pPr>
                        <w:pStyle w:val="Date"/>
                        <w:rPr>
                          <w:rFonts w:ascii="Adobe Caslon Pro Bold" w:hAnsi="Adobe Caslon Pro Bold" w:cs="Apple Chancery"/>
                          <w:color w:val="FFFFFF" w:themeColor="background1"/>
                          <w:sz w:val="32"/>
                          <w:szCs w:val="3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A7C19">
                        <w:rPr>
                          <w:rFonts w:ascii="Adobe Caslon Pro Bold" w:hAnsi="Adobe Caslon Pro Bold" w:cs="Apple Chancery"/>
                          <w:color w:val="FFFFFF" w:themeColor="background1"/>
                          <w:sz w:val="32"/>
                          <w:szCs w:val="3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St. Joseph’s College Campus, </w:t>
                      </w:r>
                      <w:proofErr w:type="spellStart"/>
                      <w:r w:rsidRPr="003A7C19">
                        <w:rPr>
                          <w:rFonts w:ascii="Adobe Caslon Pro Bold" w:hAnsi="Adobe Caslon Pro Bold" w:cs="Apple Chancery"/>
                          <w:color w:val="FFFFFF" w:themeColor="background1"/>
                          <w:sz w:val="32"/>
                          <w:szCs w:val="3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Trichy</w:t>
                      </w:r>
                      <w:proofErr w:type="spellEnd"/>
                    </w:p>
                    <w:p w14:paraId="236CEEBF" w14:textId="57EFDEC5" w:rsidR="00954B81" w:rsidRPr="003A7C19" w:rsidRDefault="00954B81" w:rsidP="00F4661C">
                      <w:pPr>
                        <w:pStyle w:val="Date"/>
                        <w:rPr>
                          <w:rFonts w:ascii="Adobe Caslon Pro Bold" w:hAnsi="Adobe Caslon Pro Bold" w:cs="Apple Chancery"/>
                          <w:color w:val="FFFFFF" w:themeColor="background1"/>
                          <w:sz w:val="32"/>
                          <w:szCs w:val="3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A7C19">
                        <w:rPr>
                          <w:rFonts w:ascii="Adobe Caslon Pro Bold" w:hAnsi="Adobe Caslon Pro Bold" w:cs="Apple Chancery"/>
                          <w:color w:val="FFFFFF" w:themeColor="background1"/>
                          <w:sz w:val="32"/>
                          <w:szCs w:val="3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April-2015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950CC">
        <w:rPr>
          <w:noProof/>
        </w:rPr>
        <w:drawing>
          <wp:anchor distT="0" distB="0" distL="114300" distR="114300" simplePos="0" relativeHeight="251658264" behindDoc="0" locked="0" layoutInCell="1" allowOverlap="1" wp14:anchorId="079EE421" wp14:editId="62453844">
            <wp:simplePos x="0" y="0"/>
            <wp:positionH relativeFrom="page">
              <wp:posOffset>4605020</wp:posOffset>
            </wp:positionH>
            <wp:positionV relativeFrom="page">
              <wp:posOffset>1876425</wp:posOffset>
            </wp:positionV>
            <wp:extent cx="2618105" cy="1963420"/>
            <wp:effectExtent l="152400" t="127000" r="150495" b="170180"/>
            <wp:wrapThrough wrapText="bothSides">
              <wp:wrapPolygon edited="0">
                <wp:start x="-419" y="-1397"/>
                <wp:lineTo x="-1257" y="-838"/>
                <wp:lineTo x="-1257" y="21516"/>
                <wp:lineTo x="-838" y="23193"/>
                <wp:lineTo x="22213" y="23193"/>
                <wp:lineTo x="22632" y="21516"/>
                <wp:lineTo x="22632" y="3633"/>
                <wp:lineTo x="21794" y="-559"/>
                <wp:lineTo x="21794" y="-1397"/>
                <wp:lineTo x="-419" y="-1397"/>
              </wp:wrapPolygon>
            </wp:wrapThrough>
            <wp:docPr id="199" name="Picture 199" descr="Macintosh HD:Users:georgefernandez:Downloads:Visit to Library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Macintosh HD:Users:georgefernandez:Downloads:Visit to Library (2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05" cy="1963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 cmpd="sng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827"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6FC6C6D2" wp14:editId="148C6F95">
                <wp:simplePos x="0" y="0"/>
                <wp:positionH relativeFrom="page">
                  <wp:posOffset>527685</wp:posOffset>
                </wp:positionH>
                <wp:positionV relativeFrom="page">
                  <wp:posOffset>8544560</wp:posOffset>
                </wp:positionV>
                <wp:extent cx="6764020" cy="970280"/>
                <wp:effectExtent l="0" t="25400" r="17780" b="96520"/>
                <wp:wrapThrough wrapText="bothSides">
                  <wp:wrapPolygon edited="0">
                    <wp:start x="81" y="-565"/>
                    <wp:lineTo x="162" y="23183"/>
                    <wp:lineTo x="21495" y="23183"/>
                    <wp:lineTo x="21576" y="-565"/>
                    <wp:lineTo x="81" y="-565"/>
                  </wp:wrapPolygon>
                </wp:wrapThrough>
                <wp:docPr id="197" name="Text Box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4020" cy="970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6FE1F59" w14:textId="77777777" w:rsidR="00954B81" w:rsidRPr="003A7C19" w:rsidRDefault="00954B81" w:rsidP="006A3C2C">
                            <w:pPr>
                              <w:pStyle w:val="BodyText3"/>
                              <w:jc w:val="both"/>
                              <w:rPr>
                                <w:rFonts w:ascii="Calibri" w:hAnsi="Calibri"/>
                                <w:sz w:val="36"/>
                                <w:szCs w:val="36"/>
                              </w:rPr>
                            </w:pPr>
                            <w:r w:rsidRPr="003A7C19">
                              <w:rPr>
                                <w:rFonts w:ascii="Calibri" w:hAnsi="Calibri"/>
                                <w:sz w:val="36"/>
                                <w:szCs w:val="36"/>
                              </w:rPr>
                              <w:t>‘ If you know the struggles, sufferings, hunger of the ordinary people then you are really eligible to rule the country’.</w:t>
                            </w:r>
                          </w:p>
                          <w:p w14:paraId="2E054DC9" w14:textId="006EB6E0" w:rsidR="00954B81" w:rsidRPr="003A7C19" w:rsidRDefault="00954B81" w:rsidP="006A3C2C">
                            <w:pPr>
                              <w:pStyle w:val="BodyText3"/>
                              <w:ind w:left="720"/>
                              <w:jc w:val="both"/>
                              <w:rPr>
                                <w:rFonts w:ascii="Calibri" w:hAnsi="Calibri"/>
                                <w:sz w:val="36"/>
                                <w:szCs w:val="36"/>
                              </w:rPr>
                            </w:pPr>
                            <w:r w:rsidRPr="003A7C19">
                              <w:rPr>
                                <w:rFonts w:ascii="Calibri" w:hAnsi="Calibri"/>
                                <w:i/>
                                <w:sz w:val="36"/>
                                <w:szCs w:val="36"/>
                              </w:rPr>
                              <w:t xml:space="preserve">                                                             </w:t>
                            </w:r>
                            <w:r w:rsidRPr="003A7C19">
                              <w:rPr>
                                <w:rFonts w:ascii="Calibri" w:hAnsi="Calibri"/>
                                <w:sz w:val="36"/>
                                <w:szCs w:val="36"/>
                              </w:rPr>
                              <w:t xml:space="preserve">Mr. </w:t>
                            </w:r>
                            <w:proofErr w:type="spellStart"/>
                            <w:r w:rsidRPr="003A7C19">
                              <w:rPr>
                                <w:rFonts w:ascii="Calibri" w:hAnsi="Calibri"/>
                                <w:sz w:val="36"/>
                                <w:szCs w:val="36"/>
                              </w:rPr>
                              <w:t>Deventhirapoopathi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5" o:spid="_x0000_s1032" type="#_x0000_t202" style="position:absolute;margin-left:41.55pt;margin-top:672.8pt;width:532.6pt;height:76.4pt;z-index:2516582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" mv:complextextbox="1" filled="f" stroked="f">
                <v:shadow on="t" opacity="26214f" mv:blur="50800f" origin="-.5,-.5" offset="26941emu,26941emu"/>
                <v:textbox inset=",0,,0">
                  <w:txbxContent>
                    <w:p w14:paraId="16FE1F59" w14:textId="77777777" w:rsidR="00954B81" w:rsidRPr="003A7C19" w:rsidRDefault="00954B81" w:rsidP="006A3C2C">
                      <w:pPr>
                        <w:pStyle w:val="BodyText3"/>
                        <w:jc w:val="both"/>
                        <w:rPr>
                          <w:rFonts w:ascii="Calibri" w:hAnsi="Calibri"/>
                          <w:sz w:val="36"/>
                          <w:szCs w:val="36"/>
                        </w:rPr>
                      </w:pPr>
                      <w:r w:rsidRPr="003A7C19">
                        <w:rPr>
                          <w:rFonts w:ascii="Calibri" w:hAnsi="Calibri"/>
                          <w:sz w:val="36"/>
                          <w:szCs w:val="36"/>
                        </w:rPr>
                        <w:t>‘ If you know the struggles, sufferings, hunger of the ordinary people then you are really eligible to rule the country’.</w:t>
                      </w:r>
                    </w:p>
                    <w:p w14:paraId="2E054DC9" w14:textId="006EB6E0" w:rsidR="00954B81" w:rsidRPr="003A7C19" w:rsidRDefault="00954B81" w:rsidP="006A3C2C">
                      <w:pPr>
                        <w:pStyle w:val="BodyText3"/>
                        <w:ind w:left="720"/>
                        <w:jc w:val="both"/>
                        <w:rPr>
                          <w:rFonts w:ascii="Calibri" w:hAnsi="Calibri"/>
                          <w:sz w:val="36"/>
                          <w:szCs w:val="36"/>
                        </w:rPr>
                      </w:pPr>
                      <w:r w:rsidRPr="003A7C19">
                        <w:rPr>
                          <w:rFonts w:ascii="Calibri" w:hAnsi="Calibri"/>
                          <w:i/>
                          <w:sz w:val="36"/>
                          <w:szCs w:val="36"/>
                        </w:rPr>
                        <w:t xml:space="preserve">                                                             </w:t>
                      </w:r>
                      <w:r w:rsidRPr="003A7C19">
                        <w:rPr>
                          <w:rFonts w:ascii="Calibri" w:hAnsi="Calibri"/>
                          <w:sz w:val="36"/>
                          <w:szCs w:val="36"/>
                        </w:rPr>
                        <w:t xml:space="preserve">Mr. </w:t>
                      </w:r>
                      <w:proofErr w:type="spellStart"/>
                      <w:r w:rsidRPr="003A7C19">
                        <w:rPr>
                          <w:rFonts w:ascii="Calibri" w:hAnsi="Calibri"/>
                          <w:sz w:val="36"/>
                          <w:szCs w:val="36"/>
                        </w:rPr>
                        <w:t>Deventhirapoopathi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71827" w:rsidRPr="000B2B1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0AF35055" wp14:editId="261ED9A8">
                <wp:simplePos x="0" y="0"/>
                <wp:positionH relativeFrom="page">
                  <wp:posOffset>376555</wp:posOffset>
                </wp:positionH>
                <wp:positionV relativeFrom="page">
                  <wp:posOffset>4090035</wp:posOffset>
                </wp:positionV>
                <wp:extent cx="2652395" cy="4279900"/>
                <wp:effectExtent l="0" t="0" r="0" b="12700"/>
                <wp:wrapTight wrapText="bothSides">
                  <wp:wrapPolygon edited="0">
                    <wp:start x="0" y="0"/>
                    <wp:lineTo x="0" y="21536"/>
                    <wp:lineTo x="21305" y="21536"/>
                    <wp:lineTo x="21305" y="0"/>
                    <wp:lineTo x="0" y="0"/>
                  </wp:wrapPolygon>
                </wp:wrapTight>
                <wp:docPr id="192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2395" cy="4279900"/>
                        </a:xfrm>
                        <a:prstGeom prst="rect">
                          <a:avLst/>
                        </a:prstGeom>
                        <a:solidFill>
                          <a:srgbClr val="B3E3EC"/>
                        </a:solid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5DD1C8B" w14:textId="6A68251C" w:rsidR="00954B81" w:rsidRPr="003E6CDB" w:rsidRDefault="00954B81" w:rsidP="006A3C2C">
                            <w:pPr>
                              <w:pStyle w:val="BodyText"/>
                              <w:rPr>
                                <w:color w:val="3366FF"/>
                                <w:sz w:val="32"/>
                                <w:szCs w:val="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E6CDB">
                              <w:rPr>
                                <w:color w:val="3366FF"/>
                                <w:sz w:val="32"/>
                                <w:szCs w:val="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Speakers…</w:t>
                            </w:r>
                          </w:p>
                          <w:p w14:paraId="13F4B7CF" w14:textId="6055DFC6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 xml:space="preserve">Fr.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>Sebasti</w:t>
                            </w:r>
                            <w:proofErr w:type="spellEnd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 xml:space="preserve"> L Raj</w:t>
                            </w:r>
                            <w:proofErr w:type="gram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>,  SJ</w:t>
                            </w:r>
                            <w:proofErr w:type="gramEnd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 xml:space="preserve">, 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>Provincial</w:t>
                            </w:r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>,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                 Madurai Jesuit Province</w:t>
                            </w:r>
                          </w:p>
                          <w:p w14:paraId="36306CF2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 xml:space="preserve">Fr. A.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>Simonraj</w:t>
                            </w:r>
                            <w:proofErr w:type="spellEnd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 xml:space="preserve"> SJ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  <w:t>, Director,</w:t>
                            </w:r>
                          </w:p>
                          <w:p w14:paraId="7AD04E36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  <w:t>Government Services Project</w:t>
                            </w:r>
                          </w:p>
                          <w:p w14:paraId="478CBC3C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</w:p>
                          <w:p w14:paraId="12006C7A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 xml:space="preserve">Fr. Stephen L.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>Pragasam</w:t>
                            </w:r>
                            <w:proofErr w:type="spellEnd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>, SJ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  <w:t xml:space="preserve">, Coordinator, </w:t>
                            </w:r>
                          </w:p>
                          <w:p w14:paraId="78CB8777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  <w:t xml:space="preserve">Secondary Education Commission </w:t>
                            </w:r>
                          </w:p>
                          <w:p w14:paraId="4879840B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</w:p>
                          <w:p w14:paraId="4BD35475" w14:textId="0EEB4E6B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 xml:space="preserve">Fr. John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>Britto</w:t>
                            </w:r>
                            <w:proofErr w:type="spellEnd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>, SJ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>, Rector</w:t>
                            </w:r>
                            <w:proofErr w:type="gramStart"/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,                        </w:t>
                            </w:r>
                            <w:r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           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>St</w:t>
                            </w:r>
                            <w:proofErr w:type="gramEnd"/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. Joseph’s College,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>Trichy</w:t>
                            </w:r>
                            <w:proofErr w:type="spellEnd"/>
                          </w:p>
                          <w:p w14:paraId="72D784E3" w14:textId="742C0B00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 xml:space="preserve">Fr.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>Soosai</w:t>
                            </w:r>
                            <w:proofErr w:type="spellEnd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>Sebastin</w:t>
                            </w:r>
                            <w:proofErr w:type="spellEnd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 xml:space="preserve"> SJ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  <w:t>, Secretary,</w:t>
                            </w:r>
                          </w:p>
                          <w:p w14:paraId="5111DA8C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  <w:t xml:space="preserve">St. Joseph’s College,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  <w:t>Trichy</w:t>
                            </w:r>
                            <w:proofErr w:type="spellEnd"/>
                          </w:p>
                          <w:p w14:paraId="758CA1F5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</w:p>
                          <w:p w14:paraId="18A73D3F" w14:textId="4C6D2078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  <w:proofErr w:type="spell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>Fr</w:t>
                            </w:r>
                            <w:proofErr w:type="spellEnd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 xml:space="preserve"> Alb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>e</w:t>
                            </w:r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>rt Joseph SJ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>, Correspondent</w:t>
                            </w:r>
                            <w:proofErr w:type="gramStart"/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,      </w:t>
                            </w:r>
                            <w:r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         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  St</w:t>
                            </w:r>
                            <w:proofErr w:type="gramEnd"/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>. Mary’s, Madurai</w:t>
                            </w:r>
                          </w:p>
                          <w:p w14:paraId="158D2FA7" w14:textId="11836B78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 xml:space="preserve">Mr.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Cs w:val="20"/>
                              </w:rPr>
                              <w:t>Deventhirapoopathi</w:t>
                            </w:r>
                            <w:proofErr w:type="spellEnd"/>
                            <w:proofErr w:type="gramStart"/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,                </w:t>
                            </w:r>
                            <w:r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               </w:t>
                            </w:r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 Joint</w:t>
                            </w:r>
                            <w:proofErr w:type="gramEnd"/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 xml:space="preserve"> Commissioner of Commercial Taxes,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  <w:t>Tirunelveli</w:t>
                            </w:r>
                            <w:proofErr w:type="spellEnd"/>
                          </w:p>
                          <w:p w14:paraId="4D2D5BD0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 xml:space="preserve">Dr. </w:t>
                            </w:r>
                            <w:proofErr w:type="spellStart"/>
                            <w:r w:rsidRPr="006A3C2C">
                              <w:rPr>
                                <w:rFonts w:ascii="Calibri" w:hAnsi="Calibri"/>
                                <w:b/>
                                <w:color w:val="000090"/>
                                <w:sz w:val="20"/>
                                <w:szCs w:val="20"/>
                              </w:rPr>
                              <w:t>Rathnamala</w:t>
                            </w:r>
                            <w:proofErr w:type="spellEnd"/>
                            <w:r w:rsidRPr="006A3C2C"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  <w:t>, MD</w:t>
                            </w:r>
                          </w:p>
                          <w:p w14:paraId="120E645F" w14:textId="77777777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</w:p>
                          <w:p w14:paraId="2F2E2752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</w:p>
                          <w:p w14:paraId="490C2AEC" w14:textId="77777777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</w:p>
                          <w:p w14:paraId="573B1E26" w14:textId="77777777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</w:p>
                          <w:p w14:paraId="58CEE359" w14:textId="77777777" w:rsidR="00954B81" w:rsidRPr="006A3C2C" w:rsidRDefault="00954B81" w:rsidP="00F4661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</w:p>
                          <w:p w14:paraId="6D14AA38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</w:p>
                          <w:p w14:paraId="24C3052F" w14:textId="77777777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</w:p>
                          <w:p w14:paraId="50318A82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</w:p>
                          <w:p w14:paraId="0F150D04" w14:textId="77777777" w:rsidR="00954B81" w:rsidRPr="006A3C2C" w:rsidRDefault="00954B81" w:rsidP="006A3C2C">
                            <w:pPr>
                              <w:pStyle w:val="Header"/>
                              <w:rPr>
                                <w:rFonts w:ascii="Calibri" w:hAnsi="Calibri"/>
                                <w:color w:val="000090"/>
                                <w:sz w:val="20"/>
                                <w:szCs w:val="20"/>
                              </w:rPr>
                            </w:pPr>
                          </w:p>
                          <w:p w14:paraId="15F42AA0" w14:textId="77777777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</w:p>
                          <w:p w14:paraId="30691137" w14:textId="77777777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</w:p>
                          <w:p w14:paraId="22C07011" w14:textId="77777777" w:rsidR="00954B81" w:rsidRPr="006A3C2C" w:rsidRDefault="00954B81" w:rsidP="006A3C2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</w:p>
                          <w:p w14:paraId="4A8C9603" w14:textId="77777777" w:rsidR="00954B81" w:rsidRPr="006A3C2C" w:rsidRDefault="00954B81" w:rsidP="00F4661C">
                            <w:pPr>
                              <w:pStyle w:val="BodyText"/>
                              <w:rPr>
                                <w:rFonts w:ascii="Calibri" w:hAnsi="Calibri"/>
                                <w:color w:val="00009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3" type="#_x0000_t202" style="position:absolute;margin-left:29.65pt;margin-top:322.05pt;width:208.85pt;height:337pt;z-index:2516582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" mv:complextextbox="1" fillcolor="#b3e3ec" stroked="f">
                <v:textbox inset=",0,,0">
                  <w:txbxContent>
                    <w:p w14:paraId="35DD1C8B" w14:textId="6A68251C" w:rsidR="00954B81" w:rsidRPr="003E6CDB" w:rsidRDefault="00954B81" w:rsidP="006A3C2C">
                      <w:pPr>
                        <w:pStyle w:val="BodyText"/>
                        <w:rPr>
                          <w:color w:val="3366FF"/>
                          <w:sz w:val="32"/>
                          <w:szCs w:val="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E6CDB">
                        <w:rPr>
                          <w:color w:val="3366FF"/>
                          <w:sz w:val="32"/>
                          <w:szCs w:val="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Speakers…</w:t>
                      </w:r>
                    </w:p>
                    <w:p w14:paraId="13F4B7CF" w14:textId="6055DFC6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 xml:space="preserve">Fr. </w:t>
                      </w:r>
                      <w:proofErr w:type="spell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>Sebasti</w:t>
                      </w:r>
                      <w:proofErr w:type="spellEnd"/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 xml:space="preserve"> L Raj</w:t>
                      </w:r>
                      <w:proofErr w:type="gram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>,  SJ</w:t>
                      </w:r>
                      <w:proofErr w:type="gramEnd"/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 xml:space="preserve">, </w:t>
                      </w:r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>Provincial</w:t>
                      </w:r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>,</w:t>
                      </w:r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                 Madurai Jesuit Province</w:t>
                      </w:r>
                    </w:p>
                    <w:p w14:paraId="36306CF2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 xml:space="preserve">Fr. A. </w:t>
                      </w:r>
                      <w:proofErr w:type="spell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>Simonraj</w:t>
                      </w:r>
                      <w:proofErr w:type="spellEnd"/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 xml:space="preserve"> SJ</w:t>
                      </w:r>
                      <w:r w:rsidRPr="006A3C2C"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  <w:t>, Director,</w:t>
                      </w:r>
                    </w:p>
                    <w:p w14:paraId="7AD04E36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  <w:t>Government Services Project</w:t>
                      </w:r>
                    </w:p>
                    <w:p w14:paraId="478CBC3C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</w:p>
                    <w:p w14:paraId="12006C7A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 xml:space="preserve">Fr. Stephen L. </w:t>
                      </w:r>
                      <w:proofErr w:type="spell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>Pragasam</w:t>
                      </w:r>
                      <w:proofErr w:type="spellEnd"/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>, SJ</w:t>
                      </w:r>
                      <w:r w:rsidRPr="006A3C2C"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  <w:t xml:space="preserve">, Coordinator, </w:t>
                      </w:r>
                    </w:p>
                    <w:p w14:paraId="78CB8777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  <w:t xml:space="preserve">Secondary Education Commission </w:t>
                      </w:r>
                    </w:p>
                    <w:p w14:paraId="4879840B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</w:p>
                    <w:p w14:paraId="4BD35475" w14:textId="0EEB4E6B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 xml:space="preserve">Fr. John </w:t>
                      </w:r>
                      <w:proofErr w:type="spell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>Britto</w:t>
                      </w:r>
                      <w:proofErr w:type="spellEnd"/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>, SJ</w:t>
                      </w:r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>, Rector</w:t>
                      </w:r>
                      <w:proofErr w:type="gramStart"/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,                        </w:t>
                      </w:r>
                      <w:r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           </w:t>
                      </w:r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>St</w:t>
                      </w:r>
                      <w:proofErr w:type="gramEnd"/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. Joseph’s College, </w:t>
                      </w:r>
                      <w:proofErr w:type="spellStart"/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>Trichy</w:t>
                      </w:r>
                      <w:proofErr w:type="spellEnd"/>
                    </w:p>
                    <w:p w14:paraId="72D784E3" w14:textId="742C0B00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 xml:space="preserve">Fr. </w:t>
                      </w:r>
                      <w:proofErr w:type="spell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>Soosai</w:t>
                      </w:r>
                      <w:proofErr w:type="spellEnd"/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>Sebastin</w:t>
                      </w:r>
                      <w:proofErr w:type="spellEnd"/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 xml:space="preserve"> SJ</w:t>
                      </w:r>
                      <w:r w:rsidRPr="006A3C2C"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  <w:t>, Secretary,</w:t>
                      </w:r>
                    </w:p>
                    <w:p w14:paraId="5111DA8C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  <w:t xml:space="preserve">St. Joseph’s College, </w:t>
                      </w:r>
                      <w:proofErr w:type="spellStart"/>
                      <w:r w:rsidRPr="006A3C2C"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  <w:t>Trichy</w:t>
                      </w:r>
                      <w:proofErr w:type="spellEnd"/>
                    </w:p>
                    <w:p w14:paraId="758CA1F5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</w:p>
                    <w:p w14:paraId="18A73D3F" w14:textId="4C6D2078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  <w:proofErr w:type="spell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>Fr</w:t>
                      </w:r>
                      <w:proofErr w:type="spellEnd"/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 xml:space="preserve"> Alb</w:t>
                      </w:r>
                      <w:r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>e</w:t>
                      </w:r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>rt Joseph SJ</w:t>
                      </w:r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>, Correspondent</w:t>
                      </w:r>
                      <w:proofErr w:type="gramStart"/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,      </w:t>
                      </w:r>
                      <w:r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         </w:t>
                      </w:r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  St</w:t>
                      </w:r>
                      <w:proofErr w:type="gramEnd"/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>. Mary’s, Madurai</w:t>
                      </w:r>
                    </w:p>
                    <w:p w14:paraId="158D2FA7" w14:textId="11836B78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 xml:space="preserve">Mr. </w:t>
                      </w:r>
                      <w:proofErr w:type="spell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Cs w:val="20"/>
                        </w:rPr>
                        <w:t>Deventhirapoopathi</w:t>
                      </w:r>
                      <w:proofErr w:type="spellEnd"/>
                      <w:proofErr w:type="gramStart"/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,                </w:t>
                      </w:r>
                      <w:r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               </w:t>
                      </w:r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 Joint</w:t>
                      </w:r>
                      <w:proofErr w:type="gramEnd"/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 xml:space="preserve"> Commissioner of Commercial Taxes, </w:t>
                      </w:r>
                      <w:proofErr w:type="spellStart"/>
                      <w:r w:rsidRPr="006A3C2C">
                        <w:rPr>
                          <w:rFonts w:ascii="Calibri" w:hAnsi="Calibri"/>
                          <w:color w:val="000090"/>
                          <w:szCs w:val="20"/>
                        </w:rPr>
                        <w:t>Tirunelveli</w:t>
                      </w:r>
                      <w:proofErr w:type="spellEnd"/>
                    </w:p>
                    <w:p w14:paraId="4D2D5BD0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 xml:space="preserve">Dr. </w:t>
                      </w:r>
                      <w:proofErr w:type="spellStart"/>
                      <w:r w:rsidRPr="006A3C2C">
                        <w:rPr>
                          <w:rFonts w:ascii="Calibri" w:hAnsi="Calibri"/>
                          <w:b/>
                          <w:color w:val="000090"/>
                          <w:sz w:val="20"/>
                          <w:szCs w:val="20"/>
                        </w:rPr>
                        <w:t>Rathnamala</w:t>
                      </w:r>
                      <w:proofErr w:type="spellEnd"/>
                      <w:r w:rsidRPr="006A3C2C"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  <w:t>, MD</w:t>
                      </w:r>
                    </w:p>
                    <w:p w14:paraId="120E645F" w14:textId="77777777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</w:p>
                    <w:p w14:paraId="2F2E2752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</w:p>
                    <w:p w14:paraId="490C2AEC" w14:textId="77777777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</w:p>
                    <w:p w14:paraId="573B1E26" w14:textId="77777777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</w:p>
                    <w:p w14:paraId="58CEE359" w14:textId="77777777" w:rsidR="00954B81" w:rsidRPr="006A3C2C" w:rsidRDefault="00954B81" w:rsidP="00F4661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</w:p>
                    <w:p w14:paraId="6D14AA38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</w:p>
                    <w:p w14:paraId="24C3052F" w14:textId="77777777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</w:p>
                    <w:p w14:paraId="50318A82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</w:p>
                    <w:p w14:paraId="0F150D04" w14:textId="77777777" w:rsidR="00954B81" w:rsidRPr="006A3C2C" w:rsidRDefault="00954B81" w:rsidP="006A3C2C">
                      <w:pPr>
                        <w:pStyle w:val="Header"/>
                        <w:rPr>
                          <w:rFonts w:ascii="Calibri" w:hAnsi="Calibri"/>
                          <w:color w:val="000090"/>
                          <w:sz w:val="20"/>
                          <w:szCs w:val="20"/>
                        </w:rPr>
                      </w:pPr>
                    </w:p>
                    <w:p w14:paraId="15F42AA0" w14:textId="77777777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</w:p>
                    <w:p w14:paraId="30691137" w14:textId="77777777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</w:p>
                    <w:p w14:paraId="22C07011" w14:textId="77777777" w:rsidR="00954B81" w:rsidRPr="006A3C2C" w:rsidRDefault="00954B81" w:rsidP="006A3C2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</w:p>
                    <w:p w14:paraId="4A8C9603" w14:textId="77777777" w:rsidR="00954B81" w:rsidRPr="006A3C2C" w:rsidRDefault="00954B81" w:rsidP="00F4661C">
                      <w:pPr>
                        <w:pStyle w:val="BodyText"/>
                        <w:rPr>
                          <w:rFonts w:ascii="Calibri" w:hAnsi="Calibri"/>
                          <w:color w:val="000090"/>
                          <w:szCs w:val="20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71827"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BAFE70C" wp14:editId="7AEC9741">
                <wp:simplePos x="0" y="0"/>
                <wp:positionH relativeFrom="page">
                  <wp:posOffset>3105785</wp:posOffset>
                </wp:positionH>
                <wp:positionV relativeFrom="page">
                  <wp:posOffset>4090035</wp:posOffset>
                </wp:positionV>
                <wp:extent cx="4307840" cy="4279900"/>
                <wp:effectExtent l="0" t="0" r="10160" b="12700"/>
                <wp:wrapThrough wrapText="bothSides">
                  <wp:wrapPolygon edited="0">
                    <wp:start x="0" y="0"/>
                    <wp:lineTo x="0" y="21536"/>
                    <wp:lineTo x="21524" y="21536"/>
                    <wp:lineTo x="21524" y="0"/>
                    <wp:lineTo x="0" y="0"/>
                  </wp:wrapPolygon>
                </wp:wrapThrough>
                <wp:docPr id="19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7840" cy="4279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CF43B03" w14:textId="77777777" w:rsidR="00954B81" w:rsidRPr="00954B81" w:rsidRDefault="00954B81" w:rsidP="00571827">
                            <w:pPr>
                              <w:pStyle w:val="Heading1"/>
                              <w:spacing w:line="276" w:lineRule="auto"/>
                              <w:rPr>
                                <w:color w:val="3366FF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54B81">
                              <w:rPr>
                                <w:color w:val="3366FF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Wise Summer 2015…</w:t>
                            </w:r>
                          </w:p>
                          <w:p w14:paraId="0D2D4672" w14:textId="77777777" w:rsidR="00954B81" w:rsidRDefault="00954B81" w:rsidP="00571827">
                            <w:pPr>
                              <w:spacing w:line="276" w:lineRule="auto"/>
                              <w:jc w:val="both"/>
                              <w:rPr>
                                <w:rFonts w:ascii="Calibri" w:hAnsi="Calibri"/>
                              </w:rPr>
                            </w:pPr>
                          </w:p>
                          <w:p w14:paraId="4D8F7A6D" w14:textId="718C3AB8" w:rsidR="00954B81" w:rsidRPr="00F4661C" w:rsidRDefault="00954B81" w:rsidP="00571827">
                            <w:pPr>
                              <w:spacing w:line="276" w:lineRule="auto"/>
                              <w:jc w:val="both"/>
                              <w:rPr>
                                <w:rFonts w:ascii="Calibri" w:hAnsi="Calibri"/>
                              </w:rPr>
                            </w:pPr>
                            <w:r w:rsidRPr="00F4661C">
                              <w:rPr>
                                <w:rFonts w:ascii="Calibri" w:hAnsi="Calibri"/>
                              </w:rPr>
                              <w:t xml:space="preserve">WISE SUMMER – 2015, a </w:t>
                            </w:r>
                            <w:proofErr w:type="gramStart"/>
                            <w:r w:rsidRPr="00F4661C">
                              <w:rPr>
                                <w:rFonts w:ascii="Calibri" w:hAnsi="Calibri"/>
                              </w:rPr>
                              <w:t>five day</w:t>
                            </w:r>
                            <w:proofErr w:type="gramEnd"/>
                            <w:r w:rsidRPr="00F4661C">
                              <w:rPr>
                                <w:rFonts w:ascii="Calibri" w:hAnsi="Calibri"/>
                              </w:rPr>
                              <w:t xml:space="preserve"> State Level Workshop on Government Services Project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  <w:r w:rsidRPr="00F4661C">
                              <w:rPr>
                                <w:rFonts w:ascii="Calibri" w:hAnsi="Calibri"/>
                              </w:rPr>
                              <w:t xml:space="preserve">(GSP) was conducted for the School students by Jesuit Madurai Province in </w:t>
                            </w:r>
                            <w:proofErr w:type="spellStart"/>
                            <w:r w:rsidRPr="00F4661C">
                              <w:rPr>
                                <w:rFonts w:ascii="Calibri" w:hAnsi="Calibri"/>
                              </w:rPr>
                              <w:t>T</w:t>
                            </w:r>
                            <w:r>
                              <w:rPr>
                                <w:rFonts w:ascii="Calibri" w:hAnsi="Calibri"/>
                              </w:rPr>
                              <w:t>ri</w:t>
                            </w:r>
                            <w:r w:rsidRPr="00F4661C">
                              <w:rPr>
                                <w:rFonts w:ascii="Calibri" w:hAnsi="Calibri"/>
                              </w:rPr>
                              <w:t>chy</w:t>
                            </w:r>
                            <w:proofErr w:type="spellEnd"/>
                            <w:r w:rsidRPr="00F4661C">
                              <w:rPr>
                                <w:rFonts w:ascii="Calibri" w:hAnsi="Calibri"/>
                              </w:rPr>
                              <w:t xml:space="preserve"> in the last week of April, 2015. A group one-hundred-and-twenty-five chosen students from the Jesuit Schools across Tamilnadu participated in this workshop. The new project, abbreviated as GSP, found its place in our educational system in the year 2013. </w:t>
                            </w:r>
                            <w:r w:rsidRPr="00F4661C">
                              <w:rPr>
                                <w:rFonts w:ascii="Calibri" w:hAnsi="Calibri"/>
                                <w:b/>
                              </w:rPr>
                              <w:tab/>
                              <w:t xml:space="preserve"> Motivating and Training the College and </w:t>
                            </w:r>
                            <w:r w:rsidRPr="00954B81">
                              <w:rPr>
                                <w:rFonts w:ascii="Calibri" w:hAnsi="Calibri"/>
                                <w:b/>
                              </w:rPr>
                              <w:t>School Students to aspire for Civil Services</w:t>
                            </w:r>
                            <w:r w:rsidRPr="00F4661C">
                              <w:rPr>
                                <w:rFonts w:ascii="Calibri" w:hAnsi="Calibri"/>
                              </w:rPr>
                              <w:t xml:space="preserve"> is the soul goal of this Project. This project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duly</w:t>
                            </w:r>
                            <w:r w:rsidR="006500C7">
                              <w:rPr>
                                <w:rFonts w:ascii="Calibri" w:hAnsi="Calibri"/>
                              </w:rPr>
                              <w:t xml:space="preserve"> and rightly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dreams of creating young </w:t>
                            </w:r>
                            <w:r w:rsidRPr="00F4661C">
                              <w:rPr>
                                <w:rFonts w:ascii="Calibri" w:hAnsi="Calibri"/>
                              </w:rPr>
                              <w:t>and committed Civil Servants molded with the values of commitment, honesty and people-friendly.</w:t>
                            </w:r>
                          </w:p>
                          <w:p w14:paraId="14587A79" w14:textId="77777777" w:rsidR="00954B81" w:rsidRPr="00F4661C" w:rsidRDefault="00954B81" w:rsidP="00571827">
                            <w:pPr>
                              <w:pStyle w:val="BodyText"/>
                              <w:spacing w:line="276" w:lineRule="auto"/>
                              <w:jc w:val="both"/>
                              <w:rPr>
                                <w:rFonts w:ascii="Calibri" w:hAnsi="Calibri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4" type="#_x0000_t202" style="position:absolute;margin-left:244.55pt;margin-top:322.05pt;width:339.2pt;height:337pt;z-index:2516582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" mv:complextextbox="1" fillcolor="#b2e2eb [1305]" stroked="f">
                <v:textbox inset=",0,,0">
                  <w:txbxContent>
                    <w:p w14:paraId="1CF43B03" w14:textId="77777777" w:rsidR="00954B81" w:rsidRPr="00954B81" w:rsidRDefault="00954B81" w:rsidP="00571827">
                      <w:pPr>
                        <w:pStyle w:val="Heading1"/>
                        <w:spacing w:line="276" w:lineRule="auto"/>
                        <w:rPr>
                          <w:color w:val="3366FF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54B81">
                        <w:rPr>
                          <w:color w:val="3366FF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Wise Summer 2015…</w:t>
                      </w:r>
                    </w:p>
                    <w:p w14:paraId="0D2D4672" w14:textId="77777777" w:rsidR="00954B81" w:rsidRDefault="00954B81" w:rsidP="00571827">
                      <w:pPr>
                        <w:spacing w:line="276" w:lineRule="auto"/>
                        <w:jc w:val="both"/>
                        <w:rPr>
                          <w:rFonts w:ascii="Calibri" w:hAnsi="Calibri"/>
                        </w:rPr>
                      </w:pPr>
                    </w:p>
                    <w:p w14:paraId="4D8F7A6D" w14:textId="718C3AB8" w:rsidR="00954B81" w:rsidRPr="00F4661C" w:rsidRDefault="00954B81" w:rsidP="00571827">
                      <w:pPr>
                        <w:spacing w:line="276" w:lineRule="auto"/>
                        <w:jc w:val="both"/>
                        <w:rPr>
                          <w:rFonts w:ascii="Calibri" w:hAnsi="Calibri"/>
                        </w:rPr>
                      </w:pPr>
                      <w:r w:rsidRPr="00F4661C">
                        <w:rPr>
                          <w:rFonts w:ascii="Calibri" w:hAnsi="Calibri"/>
                        </w:rPr>
                        <w:t xml:space="preserve">WISE SUMMER – 2015, a </w:t>
                      </w:r>
                      <w:proofErr w:type="gramStart"/>
                      <w:r w:rsidRPr="00F4661C">
                        <w:rPr>
                          <w:rFonts w:ascii="Calibri" w:hAnsi="Calibri"/>
                        </w:rPr>
                        <w:t>five day</w:t>
                      </w:r>
                      <w:proofErr w:type="gramEnd"/>
                      <w:r w:rsidRPr="00F4661C">
                        <w:rPr>
                          <w:rFonts w:ascii="Calibri" w:hAnsi="Calibri"/>
                        </w:rPr>
                        <w:t xml:space="preserve"> State Level Workshop on Government Services Project</w:t>
                      </w:r>
                      <w:r>
                        <w:rPr>
                          <w:rFonts w:ascii="Calibri" w:hAnsi="Calibri"/>
                        </w:rPr>
                        <w:t xml:space="preserve"> </w:t>
                      </w:r>
                      <w:r w:rsidRPr="00F4661C">
                        <w:rPr>
                          <w:rFonts w:ascii="Calibri" w:hAnsi="Calibri"/>
                        </w:rPr>
                        <w:t xml:space="preserve">(GSP) was conducted for the School students by Jesuit Madurai Province in </w:t>
                      </w:r>
                      <w:proofErr w:type="spellStart"/>
                      <w:r w:rsidRPr="00F4661C">
                        <w:rPr>
                          <w:rFonts w:ascii="Calibri" w:hAnsi="Calibri"/>
                        </w:rPr>
                        <w:t>T</w:t>
                      </w:r>
                      <w:r>
                        <w:rPr>
                          <w:rFonts w:ascii="Calibri" w:hAnsi="Calibri"/>
                        </w:rPr>
                        <w:t>ri</w:t>
                      </w:r>
                      <w:r w:rsidRPr="00F4661C">
                        <w:rPr>
                          <w:rFonts w:ascii="Calibri" w:hAnsi="Calibri"/>
                        </w:rPr>
                        <w:t>chy</w:t>
                      </w:r>
                      <w:proofErr w:type="spellEnd"/>
                      <w:r w:rsidRPr="00F4661C">
                        <w:rPr>
                          <w:rFonts w:ascii="Calibri" w:hAnsi="Calibri"/>
                        </w:rPr>
                        <w:t xml:space="preserve"> in the last week of April, 2015. A group one-hundred-and-twenty-five chosen students from the Jesuit Schools across Tamilnadu participated in this workshop. The new project, abbreviated as GSP, found its place in our educational system in the year 2013. </w:t>
                      </w:r>
                      <w:r w:rsidRPr="00F4661C">
                        <w:rPr>
                          <w:rFonts w:ascii="Calibri" w:hAnsi="Calibri"/>
                          <w:b/>
                        </w:rPr>
                        <w:tab/>
                        <w:t xml:space="preserve"> Motivating and Training the College and </w:t>
                      </w:r>
                      <w:r w:rsidRPr="00954B81">
                        <w:rPr>
                          <w:rFonts w:ascii="Calibri" w:hAnsi="Calibri"/>
                          <w:b/>
                        </w:rPr>
                        <w:t>School Students to aspire for Civil Services</w:t>
                      </w:r>
                      <w:r w:rsidRPr="00F4661C">
                        <w:rPr>
                          <w:rFonts w:ascii="Calibri" w:hAnsi="Calibri"/>
                        </w:rPr>
                        <w:t xml:space="preserve"> is the soul goal of this Project. This project</w:t>
                      </w:r>
                      <w:r>
                        <w:rPr>
                          <w:rFonts w:ascii="Calibri" w:hAnsi="Calibri"/>
                        </w:rPr>
                        <w:t xml:space="preserve"> duly</w:t>
                      </w:r>
                      <w:r w:rsidR="006500C7">
                        <w:rPr>
                          <w:rFonts w:ascii="Calibri" w:hAnsi="Calibri"/>
                        </w:rPr>
                        <w:t xml:space="preserve"> and rightly</w:t>
                      </w:r>
                      <w:r>
                        <w:rPr>
                          <w:rFonts w:ascii="Calibri" w:hAnsi="Calibri"/>
                        </w:rPr>
                        <w:t xml:space="preserve"> dreams of creating young </w:t>
                      </w:r>
                      <w:r w:rsidRPr="00F4661C">
                        <w:rPr>
                          <w:rFonts w:ascii="Calibri" w:hAnsi="Calibri"/>
                        </w:rPr>
                        <w:t>and committed Civil Servants molded with the values of commitment, honesty and people-friendly.</w:t>
                      </w:r>
                    </w:p>
                    <w:p w14:paraId="14587A79" w14:textId="77777777" w:rsidR="00954B81" w:rsidRPr="00F4661C" w:rsidRDefault="00954B81" w:rsidP="00571827">
                      <w:pPr>
                        <w:pStyle w:val="BodyText"/>
                        <w:spacing w:line="276" w:lineRule="auto"/>
                        <w:jc w:val="both"/>
                        <w:rPr>
                          <w:rFonts w:ascii="Calibri" w:hAnsi="Calibri"/>
                          <w:sz w:val="24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B2B1B"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2461C054" wp14:editId="007E1D26">
                <wp:simplePos x="0" y="0"/>
                <wp:positionH relativeFrom="page">
                  <wp:posOffset>373380</wp:posOffset>
                </wp:positionH>
                <wp:positionV relativeFrom="page">
                  <wp:posOffset>6066155</wp:posOffset>
                </wp:positionV>
                <wp:extent cx="914400" cy="457200"/>
                <wp:effectExtent l="0" t="0" r="0" b="0"/>
                <wp:wrapTight wrapText="bothSides">
                  <wp:wrapPolygon edited="0">
                    <wp:start x="600" y="0"/>
                    <wp:lineTo x="600" y="20400"/>
                    <wp:lineTo x="20400" y="20400"/>
                    <wp:lineTo x="20400" y="0"/>
                    <wp:lineTo x="600" y="0"/>
                  </wp:wrapPolygon>
                </wp:wrapTight>
                <wp:docPr id="18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4A65C33" w14:textId="77777777" w:rsidR="00954B81" w:rsidRPr="009F6EE7" w:rsidRDefault="00954B81" w:rsidP="000B2B1B">
                            <w:pPr>
                              <w:pStyle w:val="Event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5" type="#_x0000_t202" style="position:absolute;margin-left:29.4pt;margin-top:477.65pt;width:1in;height:36pt;z-index:2516582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" filled="f" stroked="f">
                <v:textbox inset=",0,,0">
                  <w:txbxContent>
                    <w:p w14:paraId="64A65C33" w14:textId="77777777" w:rsidR="00954B81" w:rsidRPr="009F6EE7" w:rsidRDefault="00954B81" w:rsidP="000B2B1B">
                      <w:pPr>
                        <w:pStyle w:val="Event"/>
                        <w:jc w:val="center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F79A9"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1BE126A8" wp14:editId="0AA6E9A8">
                <wp:simplePos x="0" y="0"/>
                <wp:positionH relativeFrom="page">
                  <wp:posOffset>525780</wp:posOffset>
                </wp:positionH>
                <wp:positionV relativeFrom="page">
                  <wp:posOffset>700405</wp:posOffset>
                </wp:positionV>
                <wp:extent cx="6720840" cy="1072515"/>
                <wp:effectExtent l="0" t="0" r="0" b="0"/>
                <wp:wrapTight wrapText="bothSides">
                  <wp:wrapPolygon edited="0">
                    <wp:start x="82" y="512"/>
                    <wp:lineTo x="82" y="20462"/>
                    <wp:lineTo x="21388" y="20462"/>
                    <wp:lineTo x="21388" y="512"/>
                    <wp:lineTo x="82" y="512"/>
                  </wp:wrapPolygon>
                </wp:wrapTight>
                <wp:docPr id="18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0840" cy="1072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EA47C8A" w14:textId="00C34242" w:rsidR="00954B81" w:rsidRPr="003A7C19" w:rsidRDefault="00954B81" w:rsidP="00F4661C">
                            <w:pPr>
                              <w:pStyle w:val="Title"/>
                              <w:rPr>
                                <w:rFonts w:ascii="Abadi MT Condensed Extra Bold" w:hAnsi="Abadi MT Condensed Extra Bold"/>
                                <w:color w:val="DDFF54" w:themeColor="background2" w:themeShade="BF"/>
                                <w:sz w:val="72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A7C19">
                              <w:rPr>
                                <w:rFonts w:ascii="Abadi MT Condensed Extra Bold" w:hAnsi="Abadi MT Condensed Extra Bold"/>
                                <w:color w:val="DDFF54" w:themeColor="background2" w:themeShade="BF"/>
                                <w:sz w:val="72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Government Services </w:t>
                            </w:r>
                            <w:proofErr w:type="gramStart"/>
                            <w:r w:rsidRPr="003A7C19">
                              <w:rPr>
                                <w:rFonts w:ascii="Abadi MT Condensed Extra Bold" w:hAnsi="Abadi MT Condensed Extra Bold"/>
                                <w:color w:val="DDFF54" w:themeColor="background2" w:themeShade="BF"/>
                                <w:sz w:val="72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Project(</w:t>
                            </w:r>
                            <w:proofErr w:type="gramEnd"/>
                            <w:r w:rsidRPr="003A7C19">
                              <w:rPr>
                                <w:rFonts w:ascii="Abadi MT Condensed Extra Bold" w:hAnsi="Abadi MT Condensed Extra Bold"/>
                                <w:color w:val="DDFF54" w:themeColor="background2" w:themeShade="BF"/>
                                <w:sz w:val="72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GSP)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6" type="#_x0000_t202" style="position:absolute;margin-left:41.4pt;margin-top:55.15pt;width:529.2pt;height:84.45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" filled="f" stroked="f">
                <v:textbox inset=",7.2pt,,7.2pt">
                  <w:txbxContent>
                    <w:p w14:paraId="2EA47C8A" w14:textId="00C34242" w:rsidR="00954B81" w:rsidRPr="003A7C19" w:rsidRDefault="00954B81" w:rsidP="00F4661C">
                      <w:pPr>
                        <w:pStyle w:val="Title"/>
                        <w:rPr>
                          <w:rFonts w:ascii="Abadi MT Condensed Extra Bold" w:hAnsi="Abadi MT Condensed Extra Bold"/>
                          <w:color w:val="DDFF54" w:themeColor="background2" w:themeShade="BF"/>
                          <w:sz w:val="72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A7C19">
                        <w:rPr>
                          <w:rFonts w:ascii="Abadi MT Condensed Extra Bold" w:hAnsi="Abadi MT Condensed Extra Bold"/>
                          <w:color w:val="DDFF54" w:themeColor="background2" w:themeShade="BF"/>
                          <w:sz w:val="72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Government Services </w:t>
                      </w:r>
                      <w:proofErr w:type="gramStart"/>
                      <w:r w:rsidRPr="003A7C19">
                        <w:rPr>
                          <w:rFonts w:ascii="Abadi MT Condensed Extra Bold" w:hAnsi="Abadi MT Condensed Extra Bold"/>
                          <w:color w:val="DDFF54" w:themeColor="background2" w:themeShade="BF"/>
                          <w:sz w:val="72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Project(</w:t>
                      </w:r>
                      <w:proofErr w:type="gramEnd"/>
                      <w:r w:rsidRPr="003A7C19">
                        <w:rPr>
                          <w:rFonts w:ascii="Abadi MT Condensed Extra Bold" w:hAnsi="Abadi MT Condensed Extra Bold"/>
                          <w:color w:val="DDFF54" w:themeColor="background2" w:themeShade="BF"/>
                          <w:sz w:val="72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GSP)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F79A9"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1BBA728A" wp14:editId="18FA17F6">
                <wp:simplePos x="0" y="0"/>
                <wp:positionH relativeFrom="page">
                  <wp:posOffset>3028950</wp:posOffset>
                </wp:positionH>
                <wp:positionV relativeFrom="page">
                  <wp:posOffset>4087495</wp:posOffset>
                </wp:positionV>
                <wp:extent cx="0" cy="4288155"/>
                <wp:effectExtent l="19050" t="10795" r="19050" b="19050"/>
                <wp:wrapNone/>
                <wp:docPr id="177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28815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2" o:spid="_x0000_s1026" style="position:absolute;z-index:25165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38.5pt,321.85pt" to="238.5pt,659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" strokecolor="#bbd986 [3205]" strokeweight=".5pt">
                <v:shadow opacity="22938f" mv:blur="38100f" offset="0,2pt"/>
                <w10:wrap anchorx="page" anchory="page"/>
              </v:line>
            </w:pict>
          </mc:Fallback>
        </mc:AlternateContent>
      </w:r>
      <w:r w:rsidR="006F79A9">
        <w:rPr>
          <w:noProof/>
        </w:rPr>
        <mc:AlternateContent>
          <mc:Choice Requires="wps">
            <w:drawing>
              <wp:anchor distT="0" distB="0" distL="114300" distR="114300" simplePos="0" relativeHeight="251662432" behindDoc="0" locked="0" layoutInCell="1" allowOverlap="1" wp14:anchorId="7E8F7FC2" wp14:editId="2730079E">
                <wp:simplePos x="0" y="0"/>
                <wp:positionH relativeFrom="page">
                  <wp:posOffset>527685</wp:posOffset>
                </wp:positionH>
                <wp:positionV relativeFrom="page">
                  <wp:posOffset>1847215</wp:posOffset>
                </wp:positionV>
                <wp:extent cx="6716395" cy="0"/>
                <wp:effectExtent l="6985" t="18415" r="20320" b="19685"/>
                <wp:wrapNone/>
                <wp:docPr id="175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163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  <a:alpha val="5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" o:spid="_x0000_s1026" style="position:absolute;z-index:2516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1.55pt,145.45pt" to="570.4pt,145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" strokecolor="white [3212]" strokeweight=".5pt">
                <v:stroke opacity="32896f"/>
                <v:shadow opacity="22938f" mv:blur="38100f" offset="0,2pt"/>
                <w10:wrap anchorx="page" anchory="page"/>
              </v:line>
            </w:pict>
          </mc:Fallback>
        </mc:AlternateContent>
      </w:r>
      <w:r w:rsidR="001728D5">
        <w:br w:type="page"/>
      </w:r>
      <w:bookmarkStart w:id="0" w:name="_GoBack"/>
      <w:bookmarkEnd w:id="0"/>
      <w:r w:rsidR="00AB42E7">
        <w:rPr>
          <w:noProof/>
        </w:rPr>
        <w:lastRenderedPageBreak/>
        <w:drawing>
          <wp:anchor distT="0" distB="0" distL="114300" distR="114300" simplePos="0" relativeHeight="251671648" behindDoc="0" locked="0" layoutInCell="1" allowOverlap="1" wp14:anchorId="6316FA10" wp14:editId="78A1080B">
            <wp:simplePos x="0" y="0"/>
            <wp:positionH relativeFrom="page">
              <wp:posOffset>4998085</wp:posOffset>
            </wp:positionH>
            <wp:positionV relativeFrom="page">
              <wp:posOffset>505460</wp:posOffset>
            </wp:positionV>
            <wp:extent cx="2172970" cy="1628140"/>
            <wp:effectExtent l="152400" t="152400" r="138430" b="149860"/>
            <wp:wrapThrough wrapText="bothSides">
              <wp:wrapPolygon edited="0">
                <wp:start x="-1010" y="-2022"/>
                <wp:lineTo x="-1515" y="-1348"/>
                <wp:lineTo x="-1262" y="23251"/>
                <wp:lineTo x="22219" y="23251"/>
                <wp:lineTo x="22724" y="20218"/>
                <wp:lineTo x="22724" y="4044"/>
                <wp:lineTo x="22219" y="-1011"/>
                <wp:lineTo x="22219" y="-2022"/>
                <wp:lineTo x="-1010" y="-2022"/>
              </wp:wrapPolygon>
            </wp:wrapThrough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SP Sessions (5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970" cy="1628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 cmpd="sng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42E7">
        <w:rPr>
          <w:noProof/>
        </w:rPr>
        <w:drawing>
          <wp:anchor distT="0" distB="0" distL="114300" distR="114300" simplePos="0" relativeHeight="251660384" behindDoc="0" locked="0" layoutInCell="1" allowOverlap="1" wp14:anchorId="0F773DB9" wp14:editId="180F746F">
            <wp:simplePos x="0" y="0"/>
            <wp:positionH relativeFrom="page">
              <wp:posOffset>584835</wp:posOffset>
            </wp:positionH>
            <wp:positionV relativeFrom="page">
              <wp:posOffset>494030</wp:posOffset>
            </wp:positionV>
            <wp:extent cx="2185035" cy="1639570"/>
            <wp:effectExtent l="152400" t="152400" r="151765" b="138430"/>
            <wp:wrapThrough wrapText="bothSides">
              <wp:wrapPolygon edited="0">
                <wp:start x="-1004" y="-2008"/>
                <wp:lineTo x="-1507" y="-1338"/>
                <wp:lineTo x="-1255" y="23089"/>
                <wp:lineTo x="22347" y="23089"/>
                <wp:lineTo x="22849" y="20077"/>
                <wp:lineTo x="22849" y="4015"/>
                <wp:lineTo x="22347" y="-1004"/>
                <wp:lineTo x="22347" y="-2008"/>
                <wp:lineTo x="-1004" y="-2008"/>
              </wp:wrapPolygon>
            </wp:wrapThrough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SP Sessions (6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16395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 cmpd="sng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61A">
        <w:rPr>
          <w:noProof/>
        </w:rPr>
        <mc:AlternateContent>
          <mc:Choice Requires="wps">
            <w:drawing>
              <wp:anchor distT="0" distB="0" distL="114300" distR="114300" simplePos="0" relativeHeight="251672672" behindDoc="0" locked="0" layoutInCell="1" allowOverlap="1" wp14:anchorId="726AD3CE" wp14:editId="5A150FFF">
                <wp:simplePos x="0" y="0"/>
                <wp:positionH relativeFrom="page">
                  <wp:posOffset>2837815</wp:posOffset>
                </wp:positionH>
                <wp:positionV relativeFrom="page">
                  <wp:posOffset>998855</wp:posOffset>
                </wp:positionV>
                <wp:extent cx="2122170" cy="914400"/>
                <wp:effectExtent l="0" t="25400" r="0" b="76200"/>
                <wp:wrapThrough wrapText="bothSides">
                  <wp:wrapPolygon edited="0">
                    <wp:start x="259" y="-600"/>
                    <wp:lineTo x="517" y="22800"/>
                    <wp:lineTo x="21199" y="22800"/>
                    <wp:lineTo x="21199" y="-600"/>
                    <wp:lineTo x="259" y="-600"/>
                  </wp:wrapPolygon>
                </wp:wrapThrough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217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966350" w14:textId="77777777" w:rsidR="00954B81" w:rsidRPr="003236DE" w:rsidRDefault="00954B81" w:rsidP="003236DE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color w:val="3366FF"/>
                                <w:sz w:val="40"/>
                                <w:szCs w:val="40"/>
                              </w:rPr>
                            </w:pPr>
                            <w:r w:rsidRPr="003236DE">
                              <w:rPr>
                                <w:rFonts w:ascii="Abadi MT Condensed Extra Bold" w:hAnsi="Abadi MT Condensed Extra Bold"/>
                                <w:color w:val="3366FF"/>
                                <w:sz w:val="40"/>
                                <w:szCs w:val="40"/>
                              </w:rPr>
                              <w:t>WISE SUMMER 2015</w:t>
                            </w:r>
                          </w:p>
                          <w:p w14:paraId="1B80193F" w14:textId="5437CB27" w:rsidR="00954B81" w:rsidRPr="003236DE" w:rsidRDefault="00954B81" w:rsidP="003236DE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color w:val="3366FF"/>
                                <w:sz w:val="40"/>
                                <w:szCs w:val="40"/>
                              </w:rPr>
                            </w:pPr>
                            <w:r w:rsidRPr="003236DE">
                              <w:rPr>
                                <w:rFonts w:ascii="Abadi MT Condensed Extra Bold" w:hAnsi="Abadi MT Condensed Extra Bold"/>
                                <w:color w:val="3366FF"/>
                                <w:sz w:val="40"/>
                                <w:szCs w:val="40"/>
                              </w:rPr>
                              <w:t>GSP…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1" o:spid="_x0000_s1037" type="#_x0000_t202" style="position:absolute;margin-left:223.45pt;margin-top:78.65pt;width:167.1pt;height:1in;z-index:251672672;visibility:visible;mso-wrap-style:non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" mv:complextextbox="1" filled="f" stroked="f">
                <v:shadow on="t" opacity="26214f" mv:blur="50800f" origin="-.5,-.5" offset="26941emu,26941emu"/>
                <v:textbox>
                  <w:txbxContent>
                    <w:p w14:paraId="4A966350" w14:textId="77777777" w:rsidR="00954B81" w:rsidRPr="003236DE" w:rsidRDefault="00954B81" w:rsidP="003236DE">
                      <w:pPr>
                        <w:jc w:val="center"/>
                        <w:rPr>
                          <w:rFonts w:ascii="Abadi MT Condensed Extra Bold" w:hAnsi="Abadi MT Condensed Extra Bold"/>
                          <w:color w:val="3366FF"/>
                          <w:sz w:val="40"/>
                          <w:szCs w:val="40"/>
                        </w:rPr>
                      </w:pPr>
                      <w:r w:rsidRPr="003236DE">
                        <w:rPr>
                          <w:rFonts w:ascii="Abadi MT Condensed Extra Bold" w:hAnsi="Abadi MT Condensed Extra Bold"/>
                          <w:color w:val="3366FF"/>
                          <w:sz w:val="40"/>
                          <w:szCs w:val="40"/>
                        </w:rPr>
                        <w:t>WISE SUMMER 2015</w:t>
                      </w:r>
                    </w:p>
                    <w:p w14:paraId="1B80193F" w14:textId="5437CB27" w:rsidR="00954B81" w:rsidRPr="003236DE" w:rsidRDefault="00954B81" w:rsidP="003236DE">
                      <w:pPr>
                        <w:jc w:val="center"/>
                        <w:rPr>
                          <w:rFonts w:ascii="Abadi MT Condensed Extra Bold" w:hAnsi="Abadi MT Condensed Extra Bold"/>
                          <w:color w:val="3366FF"/>
                          <w:sz w:val="40"/>
                          <w:szCs w:val="40"/>
                        </w:rPr>
                      </w:pPr>
                      <w:r w:rsidRPr="003236DE">
                        <w:rPr>
                          <w:rFonts w:ascii="Abadi MT Condensed Extra Bold" w:hAnsi="Abadi MT Condensed Extra Bold"/>
                          <w:color w:val="3366FF"/>
                          <w:sz w:val="40"/>
                          <w:szCs w:val="40"/>
                        </w:rPr>
                        <w:t>GSP…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F4996">
        <w:rPr>
          <w:noProof/>
        </w:rPr>
        <mc:AlternateContent>
          <mc:Choice Requires="wps">
            <w:drawing>
              <wp:anchor distT="0" distB="0" distL="114300" distR="114300" simplePos="0" relativeHeight="251657218" behindDoc="0" locked="0" layoutInCell="1" allowOverlap="1" wp14:anchorId="0363288D" wp14:editId="4BC144B4">
                <wp:simplePos x="0" y="0"/>
                <wp:positionH relativeFrom="page">
                  <wp:posOffset>375285</wp:posOffset>
                </wp:positionH>
                <wp:positionV relativeFrom="page">
                  <wp:posOffset>365760</wp:posOffset>
                </wp:positionV>
                <wp:extent cx="7042785" cy="1920240"/>
                <wp:effectExtent l="76200" t="76200" r="94615" b="162560"/>
                <wp:wrapThrough wrapText="bothSides">
                  <wp:wrapPolygon edited="0">
                    <wp:start x="-234" y="-857"/>
                    <wp:lineTo x="-234" y="23143"/>
                    <wp:lineTo x="21812" y="23143"/>
                    <wp:lineTo x="21812" y="-857"/>
                    <wp:lineTo x="-234" y="-857"/>
                  </wp:wrapPolygon>
                </wp:wrapThrough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2785" cy="1920240"/>
                        </a:xfrm>
                        <a:prstGeom prst="rect">
                          <a:avLst/>
                        </a:prstGeom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29.55pt;margin-top:28.8pt;width:554.55pt;height:151.2pt;z-index:25165721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" fillcolor="#96bc53 [3204]" strokecolor="#8fb848 [3044]">
                <v:fill color2="#cadda9 [1620]" rotate="t" type="gradient">
                  <o:fill v:ext="view" type="gradientUnscaled"/>
                </v:fill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4E7989">
        <w:rPr>
          <w:noProof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20039B50" wp14:editId="741B7471">
                <wp:simplePos x="0" y="0"/>
                <wp:positionH relativeFrom="page">
                  <wp:posOffset>375285</wp:posOffset>
                </wp:positionH>
                <wp:positionV relativeFrom="page">
                  <wp:posOffset>2324101</wp:posOffset>
                </wp:positionV>
                <wp:extent cx="7031355" cy="7354570"/>
                <wp:effectExtent l="0" t="0" r="4445" b="11430"/>
                <wp:wrapTight wrapText="bothSides">
                  <wp:wrapPolygon edited="0">
                    <wp:start x="0" y="0"/>
                    <wp:lineTo x="0" y="21559"/>
                    <wp:lineTo x="21536" y="21559"/>
                    <wp:lineTo x="21536" y="0"/>
                    <wp:lineTo x="0" y="0"/>
                  </wp:wrapPolygon>
                </wp:wrapTight>
                <wp:docPr id="165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1355" cy="735457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684FB71" w14:textId="47C550AB" w:rsidR="00954B81" w:rsidRPr="004E7989" w:rsidRDefault="00954B81" w:rsidP="004E7989">
                            <w:pPr>
                              <w:spacing w:line="360" w:lineRule="auto"/>
                              <w:ind w:firstLine="720"/>
                              <w:jc w:val="both"/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</w:pPr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 xml:space="preserve">Mr. </w:t>
                            </w:r>
                            <w:proofErr w:type="spellStart"/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>Deventhirapoopathi</w:t>
                            </w:r>
                            <w:proofErr w:type="spellEnd"/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>,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the Joint Commissioner of Commercial Taxes, </w:t>
                            </w:r>
                            <w:proofErr w:type="spellStart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Tirunelveli</w:t>
                            </w:r>
                            <w:proofErr w:type="spellEnd"/>
                            <w:r w:rsidR="006500C7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,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inaugurated the workshop.  In his address, he inspired the students by saying ‘ If you know the struggles, sufferings, hunger of the ordinary people then you are really eligible to rule the country’.  </w:t>
                            </w:r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 xml:space="preserve">Fr. </w:t>
                            </w:r>
                            <w:proofErr w:type="spellStart"/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>Sebasti</w:t>
                            </w:r>
                            <w:proofErr w:type="spellEnd"/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 xml:space="preserve"> L Raj S.J,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the Provincial, elaborated ‘the whys and hows’ of this Project. He shared with the participants the reasons behind initiating this new movement, the Government Services Project.  In his words</w:t>
                            </w:r>
                            <w:proofErr w:type="gramStart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,  the</w:t>
                            </w:r>
                            <w:proofErr w:type="gramEnd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GSP was started in order to create future Government Officials </w:t>
                            </w:r>
                            <w:proofErr w:type="spellStart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armoured</w:t>
                            </w:r>
                            <w:proofErr w:type="spellEnd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with 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values of courage, truth, just. </w:t>
                            </w:r>
                            <w:r w:rsidR="006500C7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Apparently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, 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the Civil Servants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are the 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ones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who really sit behind and counsel the politicians at the background. 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Therefore,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GSP is trying to pick up 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these promising 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intellectual students from ordinary and poor families and 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help them become a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committed, 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an upright and 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truthful officials for the country. </w:t>
                            </w:r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 xml:space="preserve">Fr. John </w:t>
                            </w:r>
                            <w:proofErr w:type="spellStart"/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>Britto</w:t>
                            </w:r>
                            <w:proofErr w:type="spellEnd"/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 xml:space="preserve"> S.J.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, the Rector of St. Joseph’s College, </w:t>
                            </w:r>
                            <w:proofErr w:type="spellStart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Trichy</w:t>
                            </w:r>
                            <w:proofErr w:type="spellEnd"/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,</w:t>
                            </w:r>
                            <w:r w:rsidR="006500C7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opined 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what the country 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needs today 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is </w:t>
                            </w:r>
                            <w:proofErr w:type="gramStart"/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more and more 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responsible officials</w:t>
                            </w:r>
                            <w:proofErr w:type="gramEnd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to serve the people. </w:t>
                            </w:r>
                            <w:r w:rsidRPr="004E7989">
                              <w:rPr>
                                <w:rFonts w:ascii="Calibri" w:hAnsi="Calibri"/>
                                <w:b/>
                                <w:color w:val="000090"/>
                                <w:sz w:val="28"/>
                              </w:rPr>
                              <w:t xml:space="preserve">Fr. Albert Joseph S.J., 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the then Secondary Education Coordinator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,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encouraged the students to make use of the five days summer </w:t>
                            </w:r>
                            <w:proofErr w:type="spellStart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programme</w:t>
                            </w:r>
                            <w:proofErr w:type="spellEnd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in  useful</w:t>
                            </w:r>
                            <w:proofErr w:type="gramEnd"/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ways and prepare themselves to emerge as really potential leaders for 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o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ur country and be model students in their character and involvement. </w:t>
                            </w:r>
                          </w:p>
                          <w:p w14:paraId="04B2DD27" w14:textId="77777777" w:rsidR="00954B81" w:rsidRPr="004E7989" w:rsidRDefault="00954B81" w:rsidP="004E7989">
                            <w:pPr>
                              <w:spacing w:line="360" w:lineRule="auto"/>
                              <w:ind w:firstLine="720"/>
                              <w:jc w:val="both"/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</w:pP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Eminent leaders and speakers from different walks of life shared their views and encouraged the students to move towards this dignified goal. </w:t>
                            </w:r>
                          </w:p>
                          <w:p w14:paraId="5CDACDC0" w14:textId="77B49739" w:rsidR="00954B81" w:rsidRPr="004E7989" w:rsidRDefault="00954B81" w:rsidP="004E7989">
                            <w:pPr>
                              <w:spacing w:line="360" w:lineRule="auto"/>
                              <w:ind w:firstLine="720"/>
                              <w:jc w:val="both"/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</w:pP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During the five day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s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workshop</w:t>
                            </w:r>
                            <w:r w:rsidR="00BE0DB3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>,</w:t>
                            </w:r>
                            <w:r w:rsidRPr="004E7989"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  <w:t xml:space="preserve"> the students were given inputs on various themes such as  – home library, reading habits, time-management, self-esteem, media-analysis, creativity, good manners, etc. The participants were also given some tips on different skills like logical, reasoning, analytical numeracy- that they need to develop during their school days. </w:t>
                            </w:r>
                          </w:p>
                          <w:p w14:paraId="47F45D7A" w14:textId="77777777" w:rsidR="00954B81" w:rsidRPr="004E7989" w:rsidRDefault="00954B81" w:rsidP="004E7989">
                            <w:pPr>
                              <w:spacing w:line="360" w:lineRule="auto"/>
                              <w:ind w:firstLine="720"/>
                              <w:jc w:val="both"/>
                              <w:rPr>
                                <w:rFonts w:ascii="Calibri" w:hAnsi="Calibri"/>
                                <w:color w:val="000090"/>
                                <w:sz w:val="28"/>
                              </w:rPr>
                            </w:pPr>
                          </w:p>
                          <w:p w14:paraId="11705C36" w14:textId="3456CA27" w:rsidR="00954B81" w:rsidRPr="004E7989" w:rsidRDefault="00954B81" w:rsidP="004E7989">
                            <w:pPr>
                              <w:pStyle w:val="BodyText"/>
                              <w:spacing w:line="360" w:lineRule="auto"/>
                              <w:jc w:val="both"/>
                              <w:rPr>
                                <w:rFonts w:ascii="Calibri" w:hAnsi="Calibri"/>
                                <w:color w:val="00009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38" type="#_x0000_t202" style="position:absolute;margin-left:29.55pt;margin-top:183pt;width:553.65pt;height:579.1pt;z-index:2516582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" mv:complextextbox="1" fillcolor="#ddff54 [2414]" stroked="f">
                <v:textbox inset=",0,,0">
                  <w:txbxContent>
                    <w:p w14:paraId="3684FB71" w14:textId="47C550AB" w:rsidR="00954B81" w:rsidRPr="004E7989" w:rsidRDefault="00954B81" w:rsidP="004E7989">
                      <w:pPr>
                        <w:spacing w:line="360" w:lineRule="auto"/>
                        <w:ind w:firstLine="720"/>
                        <w:jc w:val="both"/>
                        <w:rPr>
                          <w:rFonts w:ascii="Calibri" w:hAnsi="Calibri"/>
                          <w:color w:val="000090"/>
                          <w:sz w:val="28"/>
                        </w:rPr>
                      </w:pPr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 xml:space="preserve">Mr. </w:t>
                      </w:r>
                      <w:proofErr w:type="spellStart"/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>Deventhirapoopathi</w:t>
                      </w:r>
                      <w:proofErr w:type="spellEnd"/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>,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the Joint Commissioner of Commercial Taxes, </w:t>
                      </w:r>
                      <w:proofErr w:type="spellStart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>Tirunelveli</w:t>
                      </w:r>
                      <w:proofErr w:type="spellEnd"/>
                      <w:r w:rsidR="006500C7">
                        <w:rPr>
                          <w:rFonts w:ascii="Calibri" w:hAnsi="Calibri"/>
                          <w:color w:val="000090"/>
                          <w:sz w:val="28"/>
                        </w:rPr>
                        <w:t>,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inaugurated the workshop.  In his address, he inspired the students by saying ‘ If you know the struggles, sufferings, hunger of the ordinary people then you are really eligible to rule the country’.  </w:t>
                      </w:r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 xml:space="preserve">Fr. </w:t>
                      </w:r>
                      <w:proofErr w:type="spellStart"/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>Sebasti</w:t>
                      </w:r>
                      <w:proofErr w:type="spellEnd"/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 xml:space="preserve"> L Raj S.J,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the Provincial, elaborated ‘the whys and hows’ of this Project. He shared with the participants the reasons behind initiating this new movement, the Government Services Project.  In his words</w:t>
                      </w:r>
                      <w:proofErr w:type="gramStart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>,  the</w:t>
                      </w:r>
                      <w:proofErr w:type="gramEnd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GSP was started in order to create future Government Officials </w:t>
                      </w:r>
                      <w:proofErr w:type="spellStart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>armoured</w:t>
                      </w:r>
                      <w:proofErr w:type="spellEnd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with 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values of courage, truth, just. </w:t>
                      </w:r>
                      <w:r w:rsidR="006500C7">
                        <w:rPr>
                          <w:rFonts w:ascii="Calibri" w:hAnsi="Calibri"/>
                          <w:color w:val="000090"/>
                          <w:sz w:val="28"/>
                        </w:rPr>
                        <w:t>Apparently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, 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>the Civil Servants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are the 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>ones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who really sit behind and counsel the politicians at the background. 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>Therefore,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GSP is trying to pick up 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these promising 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intellectual students from ordinary and poor families and 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>help them become a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committed, 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an upright and 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truthful officials for the country. </w:t>
                      </w:r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 xml:space="preserve">Fr. John </w:t>
                      </w:r>
                      <w:proofErr w:type="spellStart"/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>Britto</w:t>
                      </w:r>
                      <w:proofErr w:type="spellEnd"/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 xml:space="preserve"> S.J.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, the Rector of St. Joseph’s College, </w:t>
                      </w:r>
                      <w:proofErr w:type="spellStart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>Trichy</w:t>
                      </w:r>
                      <w:proofErr w:type="spellEnd"/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>,</w:t>
                      </w:r>
                      <w:r w:rsidR="006500C7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opined 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what the country 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needs today 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is </w:t>
                      </w:r>
                      <w:proofErr w:type="gramStart"/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more and more 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>responsible officials</w:t>
                      </w:r>
                      <w:proofErr w:type="gramEnd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to serve the people. </w:t>
                      </w:r>
                      <w:r w:rsidRPr="004E7989">
                        <w:rPr>
                          <w:rFonts w:ascii="Calibri" w:hAnsi="Calibri"/>
                          <w:b/>
                          <w:color w:val="000090"/>
                          <w:sz w:val="28"/>
                        </w:rPr>
                        <w:t xml:space="preserve">Fr. Albert Joseph S.J., 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>the then Secondary Education Coordinator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>,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encouraged the students to make use of the five days summer </w:t>
                      </w:r>
                      <w:proofErr w:type="spellStart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>programme</w:t>
                      </w:r>
                      <w:proofErr w:type="spellEnd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</w:t>
                      </w:r>
                      <w:proofErr w:type="gramStart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>in  useful</w:t>
                      </w:r>
                      <w:proofErr w:type="gramEnd"/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ways and prepare themselves to emerge as really potential leaders for 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>o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ur country and be model students in their character and involvement. </w:t>
                      </w:r>
                    </w:p>
                    <w:p w14:paraId="04B2DD27" w14:textId="77777777" w:rsidR="00954B81" w:rsidRPr="004E7989" w:rsidRDefault="00954B81" w:rsidP="004E7989">
                      <w:pPr>
                        <w:spacing w:line="360" w:lineRule="auto"/>
                        <w:ind w:firstLine="720"/>
                        <w:jc w:val="both"/>
                        <w:rPr>
                          <w:rFonts w:ascii="Calibri" w:hAnsi="Calibri"/>
                          <w:color w:val="000090"/>
                          <w:sz w:val="28"/>
                        </w:rPr>
                      </w:pP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Eminent leaders and speakers from different walks of life shared their views and encouraged the students to move towards this dignified goal. </w:t>
                      </w:r>
                    </w:p>
                    <w:p w14:paraId="5CDACDC0" w14:textId="77B49739" w:rsidR="00954B81" w:rsidRPr="004E7989" w:rsidRDefault="00954B81" w:rsidP="004E7989">
                      <w:pPr>
                        <w:spacing w:line="360" w:lineRule="auto"/>
                        <w:ind w:firstLine="720"/>
                        <w:jc w:val="both"/>
                        <w:rPr>
                          <w:rFonts w:ascii="Calibri" w:hAnsi="Calibri"/>
                          <w:color w:val="000090"/>
                          <w:sz w:val="28"/>
                        </w:rPr>
                      </w:pP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>During the five day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>s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workshop</w:t>
                      </w:r>
                      <w:r w:rsidR="00BE0DB3">
                        <w:rPr>
                          <w:rFonts w:ascii="Calibri" w:hAnsi="Calibri"/>
                          <w:color w:val="000090"/>
                          <w:sz w:val="28"/>
                        </w:rPr>
                        <w:t>,</w:t>
                      </w:r>
                      <w:r w:rsidRPr="004E7989">
                        <w:rPr>
                          <w:rFonts w:ascii="Calibri" w:hAnsi="Calibri"/>
                          <w:color w:val="000090"/>
                          <w:sz w:val="28"/>
                        </w:rPr>
                        <w:t xml:space="preserve"> the students were given inputs on various themes such as  – home library, reading habits, time-management, self-esteem, media-analysis, creativity, good manners, etc. The participants were also given some tips on different skills like logical, reasoning, analytical numeracy- that they need to develop during their school days. </w:t>
                      </w:r>
                    </w:p>
                    <w:p w14:paraId="47F45D7A" w14:textId="77777777" w:rsidR="00954B81" w:rsidRPr="004E7989" w:rsidRDefault="00954B81" w:rsidP="004E7989">
                      <w:pPr>
                        <w:spacing w:line="360" w:lineRule="auto"/>
                        <w:ind w:firstLine="720"/>
                        <w:jc w:val="both"/>
                        <w:rPr>
                          <w:rFonts w:ascii="Calibri" w:hAnsi="Calibri"/>
                          <w:color w:val="000090"/>
                          <w:sz w:val="28"/>
                        </w:rPr>
                      </w:pPr>
                    </w:p>
                    <w:p w14:paraId="11705C36" w14:textId="3456CA27" w:rsidR="00954B81" w:rsidRPr="004E7989" w:rsidRDefault="00954B81" w:rsidP="004E7989">
                      <w:pPr>
                        <w:pStyle w:val="BodyText"/>
                        <w:spacing w:line="360" w:lineRule="auto"/>
                        <w:jc w:val="both"/>
                        <w:rPr>
                          <w:rFonts w:ascii="Calibri" w:hAnsi="Calibri"/>
                          <w:color w:val="000090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728D5">
        <w:br w:type="page"/>
      </w:r>
      <w:r w:rsidR="00AB42E7">
        <w:rPr>
          <w:noProof/>
        </w:rPr>
        <w:lastRenderedPageBreak/>
        <w:drawing>
          <wp:anchor distT="0" distB="0" distL="114300" distR="114300" simplePos="0" relativeHeight="251670624" behindDoc="0" locked="0" layoutInCell="1" allowOverlap="1" wp14:anchorId="386D31B5" wp14:editId="4214EDC5">
            <wp:simplePos x="0" y="0"/>
            <wp:positionH relativeFrom="page">
              <wp:posOffset>5081270</wp:posOffset>
            </wp:positionH>
            <wp:positionV relativeFrom="page">
              <wp:posOffset>499745</wp:posOffset>
            </wp:positionV>
            <wp:extent cx="2205990" cy="1654810"/>
            <wp:effectExtent l="152400" t="152400" r="130810" b="148590"/>
            <wp:wrapThrough wrapText="bothSides">
              <wp:wrapPolygon edited="0">
                <wp:start x="-995" y="-1989"/>
                <wp:lineTo x="-1492" y="-1326"/>
                <wp:lineTo x="-1244" y="23208"/>
                <wp:lineTo x="22383" y="23208"/>
                <wp:lineTo x="22632" y="3979"/>
                <wp:lineTo x="22135" y="-995"/>
                <wp:lineTo x="22135" y="-1989"/>
                <wp:lineTo x="-995" y="-1989"/>
              </wp:wrapPolygon>
            </wp:wrapThrough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SP Sessions (4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990" cy="1654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 cmpd="sng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42E7">
        <w:rPr>
          <w:noProof/>
        </w:rPr>
        <w:drawing>
          <wp:anchor distT="0" distB="0" distL="114300" distR="114300" simplePos="0" relativeHeight="251669600" behindDoc="0" locked="0" layoutInCell="1" allowOverlap="1" wp14:anchorId="030A32AB" wp14:editId="3B8D80D4">
            <wp:simplePos x="0" y="0"/>
            <wp:positionH relativeFrom="page">
              <wp:posOffset>529590</wp:posOffset>
            </wp:positionH>
            <wp:positionV relativeFrom="page">
              <wp:posOffset>490220</wp:posOffset>
            </wp:positionV>
            <wp:extent cx="2205990" cy="1654810"/>
            <wp:effectExtent l="152400" t="152400" r="130810" b="148590"/>
            <wp:wrapThrough wrapText="bothSides">
              <wp:wrapPolygon edited="0">
                <wp:start x="-995" y="-1989"/>
                <wp:lineTo x="-1492" y="-1326"/>
                <wp:lineTo x="-1244" y="23208"/>
                <wp:lineTo x="22383" y="23208"/>
                <wp:lineTo x="22632" y="3979"/>
                <wp:lineTo x="22135" y="-995"/>
                <wp:lineTo x="22135" y="-1989"/>
                <wp:lineTo x="-995" y="-1989"/>
              </wp:wrapPolygon>
            </wp:wrapThrough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SP Sessions (3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990" cy="1654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 cmpd="sng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6DE">
        <w:rPr>
          <w:noProof/>
        </w:rPr>
        <mc:AlternateContent>
          <mc:Choice Requires="wps">
            <w:drawing>
              <wp:anchor distT="0" distB="0" distL="114300" distR="114300" simplePos="0" relativeHeight="251674720" behindDoc="0" locked="0" layoutInCell="1" allowOverlap="1" wp14:anchorId="54652B04" wp14:editId="69F08226">
                <wp:simplePos x="0" y="0"/>
                <wp:positionH relativeFrom="page">
                  <wp:posOffset>2862580</wp:posOffset>
                </wp:positionH>
                <wp:positionV relativeFrom="page">
                  <wp:posOffset>881380</wp:posOffset>
                </wp:positionV>
                <wp:extent cx="2122170" cy="914400"/>
                <wp:effectExtent l="0" t="25400" r="0" b="76200"/>
                <wp:wrapThrough wrapText="bothSides">
                  <wp:wrapPolygon edited="0">
                    <wp:start x="259" y="-600"/>
                    <wp:lineTo x="517" y="22800"/>
                    <wp:lineTo x="21199" y="22800"/>
                    <wp:lineTo x="21199" y="-600"/>
                    <wp:lineTo x="259" y="-600"/>
                  </wp:wrapPolygon>
                </wp:wrapThrough>
                <wp:docPr id="232" name="Text Box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217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FCCCD" w14:textId="77777777" w:rsidR="00954B81" w:rsidRPr="00AB42E7" w:rsidRDefault="00954B81" w:rsidP="003236DE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color w:val="3366FF"/>
                                <w:sz w:val="40"/>
                                <w:szCs w:val="40"/>
                              </w:rPr>
                            </w:pPr>
                            <w:r w:rsidRPr="00AB42E7">
                              <w:rPr>
                                <w:rFonts w:ascii="Abadi MT Condensed Extra Bold" w:hAnsi="Abadi MT Condensed Extra Bold"/>
                                <w:color w:val="3366FF"/>
                                <w:sz w:val="40"/>
                                <w:szCs w:val="40"/>
                              </w:rPr>
                              <w:t>WISE SUMMER 2015</w:t>
                            </w:r>
                          </w:p>
                          <w:p w14:paraId="7DA0C34A" w14:textId="77777777" w:rsidR="00954B81" w:rsidRPr="00AB42E7" w:rsidRDefault="00954B81" w:rsidP="003236DE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color w:val="3366FF"/>
                                <w:sz w:val="40"/>
                                <w:szCs w:val="40"/>
                              </w:rPr>
                            </w:pPr>
                            <w:r w:rsidRPr="00AB42E7">
                              <w:rPr>
                                <w:rFonts w:ascii="Abadi MT Condensed Extra Bold" w:hAnsi="Abadi MT Condensed Extra Bold"/>
                                <w:color w:val="3366FF"/>
                                <w:sz w:val="40"/>
                                <w:szCs w:val="40"/>
                              </w:rPr>
                              <w:t>GSP…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2" o:spid="_x0000_s1039" type="#_x0000_t202" style="position:absolute;margin-left:225.4pt;margin-top:69.4pt;width:167.1pt;height:1in;z-index:251674720;visibility:visible;mso-wrap-style:non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" mv:complextextbox="1" filled="f" stroked="f">
                <v:shadow on="t" opacity="26214f" mv:blur="50800f" origin="-.5,-.5" offset="26941emu,26941emu"/>
                <v:textbox>
                  <w:txbxContent>
                    <w:p w14:paraId="6F3FCCCD" w14:textId="77777777" w:rsidR="00954B81" w:rsidRPr="00AB42E7" w:rsidRDefault="00954B81" w:rsidP="003236DE">
                      <w:pPr>
                        <w:jc w:val="center"/>
                        <w:rPr>
                          <w:rFonts w:ascii="Abadi MT Condensed Extra Bold" w:hAnsi="Abadi MT Condensed Extra Bold"/>
                          <w:color w:val="3366FF"/>
                          <w:sz w:val="40"/>
                          <w:szCs w:val="40"/>
                        </w:rPr>
                      </w:pPr>
                      <w:r w:rsidRPr="00AB42E7">
                        <w:rPr>
                          <w:rFonts w:ascii="Abadi MT Condensed Extra Bold" w:hAnsi="Abadi MT Condensed Extra Bold"/>
                          <w:color w:val="3366FF"/>
                          <w:sz w:val="40"/>
                          <w:szCs w:val="40"/>
                        </w:rPr>
                        <w:t>WISE SUMMER 2015</w:t>
                      </w:r>
                    </w:p>
                    <w:p w14:paraId="7DA0C34A" w14:textId="77777777" w:rsidR="00954B81" w:rsidRPr="00AB42E7" w:rsidRDefault="00954B81" w:rsidP="003236DE">
                      <w:pPr>
                        <w:jc w:val="center"/>
                        <w:rPr>
                          <w:rFonts w:ascii="Abadi MT Condensed Extra Bold" w:hAnsi="Abadi MT Condensed Extra Bold"/>
                          <w:color w:val="3366FF"/>
                          <w:sz w:val="40"/>
                          <w:szCs w:val="40"/>
                        </w:rPr>
                      </w:pPr>
                      <w:r w:rsidRPr="00AB42E7">
                        <w:rPr>
                          <w:rFonts w:ascii="Abadi MT Condensed Extra Bold" w:hAnsi="Abadi MT Condensed Extra Bold"/>
                          <w:color w:val="3366FF"/>
                          <w:sz w:val="40"/>
                          <w:szCs w:val="40"/>
                        </w:rPr>
                        <w:t>GSP…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14904">
        <w:rPr>
          <w:noProof/>
        </w:rPr>
        <mc:AlternateContent>
          <mc:Choice Requires="wps">
            <w:drawing>
              <wp:anchor distT="0" distB="0" distL="114300" distR="114300" simplePos="0" relativeHeight="251668576" behindDoc="0" locked="0" layoutInCell="1" allowOverlap="1" wp14:anchorId="7DB7DB6E" wp14:editId="69EC8028">
                <wp:simplePos x="0" y="0"/>
                <wp:positionH relativeFrom="page">
                  <wp:posOffset>365125</wp:posOffset>
                </wp:positionH>
                <wp:positionV relativeFrom="page">
                  <wp:posOffset>2331720</wp:posOffset>
                </wp:positionV>
                <wp:extent cx="7031355" cy="7354570"/>
                <wp:effectExtent l="0" t="0" r="4445" b="11430"/>
                <wp:wrapTight wrapText="bothSides">
                  <wp:wrapPolygon edited="0">
                    <wp:start x="0" y="0"/>
                    <wp:lineTo x="0" y="21559"/>
                    <wp:lineTo x="21536" y="21559"/>
                    <wp:lineTo x="21536" y="0"/>
                    <wp:lineTo x="0" y="0"/>
                  </wp:wrapPolygon>
                </wp:wrapTight>
                <wp:docPr id="224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1355" cy="735457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6B2FCF7" w14:textId="256D8BAF" w:rsidR="00954B81" w:rsidRPr="003C2624" w:rsidRDefault="00954B81" w:rsidP="00530B65">
                            <w:pPr>
                              <w:spacing w:line="360" w:lineRule="auto"/>
                              <w:ind w:firstLine="720"/>
                              <w:jc w:val="both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The participants were also taught to make use of the Internet and computer in preparing for civil services. Classes on Spoken English and Yoga were the </w:t>
                            </w:r>
                            <w:r w:rsidR="00BE0DB3">
                              <w:rPr>
                                <w:rFonts w:ascii="Calibri" w:hAnsi="Calibri"/>
                                <w:sz w:val="28"/>
                              </w:rPr>
                              <w:t xml:space="preserve">yet other 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>feathers on the cap.</w:t>
                            </w:r>
                          </w:p>
                          <w:p w14:paraId="4B9F8B83" w14:textId="40A649B8" w:rsidR="00954B81" w:rsidRPr="003C2624" w:rsidRDefault="00954B81" w:rsidP="00530B65">
                            <w:pPr>
                              <w:spacing w:line="360" w:lineRule="auto"/>
                              <w:ind w:firstLine="720"/>
                              <w:jc w:val="both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On the Valediction, </w:t>
                            </w:r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 xml:space="preserve">Dr. </w:t>
                            </w:r>
                            <w:proofErr w:type="spellStart"/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>Rathnamala</w:t>
                            </w:r>
                            <w:proofErr w:type="spellEnd"/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 xml:space="preserve"> M.D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., spoke </w:t>
                            </w:r>
                            <w:r w:rsidR="00BE0DB3">
                              <w:rPr>
                                <w:rFonts w:ascii="Calibri" w:hAnsi="Calibri"/>
                                <w:sz w:val="28"/>
                              </w:rPr>
                              <w:t xml:space="preserve">specifically 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about the social concerns that every student must develop from the young age. </w:t>
                            </w:r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 xml:space="preserve">Fr. </w:t>
                            </w:r>
                            <w:proofErr w:type="spellStart"/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>Soosai</w:t>
                            </w:r>
                            <w:proofErr w:type="spellEnd"/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 xml:space="preserve"> Sebastian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 </w:t>
                            </w:r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>SJ</w:t>
                            </w:r>
                            <w:proofErr w:type="gramStart"/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>.,</w:t>
                            </w:r>
                            <w:proofErr w:type="gramEnd"/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 the College Secretary, spoke about the vision that the students must have and move towards it with determination. </w:t>
                            </w:r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>Fr. Stephen S.J.,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 the incumbent Secondary Education Coordinator of the Province, shared that the students’ growth must not end with </w:t>
                            </w:r>
                            <w:r w:rsidR="00BE0DB3">
                              <w:rPr>
                                <w:rFonts w:ascii="Calibri" w:hAnsi="Calibri"/>
                                <w:sz w:val="28"/>
                              </w:rPr>
                              <w:t xml:space="preserve">mere 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bookish knowledge but </w:t>
                            </w:r>
                            <w:r w:rsidR="00BE0DB3">
                              <w:rPr>
                                <w:rFonts w:ascii="Calibri" w:hAnsi="Calibri"/>
                                <w:sz w:val="28"/>
                              </w:rPr>
                              <w:t xml:space="preserve">must 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pass through various </w:t>
                            </w:r>
                            <w:proofErr w:type="spellStart"/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>programmes</w:t>
                            </w:r>
                            <w:proofErr w:type="spellEnd"/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 of intellectual, spiritual, cultural aspects.  He also added that the social </w:t>
                            </w:r>
                            <w:r w:rsidR="00BE0DB3" w:rsidRPr="003C2624">
                              <w:rPr>
                                <w:rFonts w:ascii="Calibri" w:hAnsi="Calibri"/>
                                <w:sz w:val="28"/>
                              </w:rPr>
                              <w:t>dimensions and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 social concept must be reflected in our overall growth. Then only the real growth of the students will be complete. </w:t>
                            </w:r>
                          </w:p>
                          <w:p w14:paraId="42B7FD20" w14:textId="4D9082F1" w:rsidR="00954B81" w:rsidRPr="003C2624" w:rsidRDefault="00954B81" w:rsidP="00530B65">
                            <w:pPr>
                              <w:spacing w:line="360" w:lineRule="auto"/>
                              <w:ind w:firstLine="720"/>
                              <w:jc w:val="both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 xml:space="preserve">Fr. A. </w:t>
                            </w:r>
                            <w:proofErr w:type="spellStart"/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>Simonraj</w:t>
                            </w:r>
                            <w:proofErr w:type="spellEnd"/>
                            <w:r w:rsidRPr="003C2624">
                              <w:rPr>
                                <w:rFonts w:ascii="Calibri" w:hAnsi="Calibri"/>
                                <w:b/>
                                <w:sz w:val="28"/>
                              </w:rPr>
                              <w:t xml:space="preserve"> S.J.,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 the Director of GSP explained intricacies of the Civil Service Exams. He finally thanked all the Speakers and students for actively partic</w:t>
                            </w:r>
                            <w:r w:rsidR="009825CD">
                              <w:rPr>
                                <w:rFonts w:ascii="Calibri" w:hAnsi="Calibri"/>
                                <w:sz w:val="28"/>
                              </w:rPr>
                              <w:t>ipating in the workshop and making</w:t>
                            </w:r>
                            <w:r w:rsidRPr="003C2624">
                              <w:rPr>
                                <w:rFonts w:ascii="Calibri" w:hAnsi="Calibri"/>
                                <w:sz w:val="28"/>
                              </w:rPr>
                              <w:t xml:space="preserve"> it a grand success.</w:t>
                            </w:r>
                          </w:p>
                          <w:p w14:paraId="27769AFB" w14:textId="77777777" w:rsidR="00954B81" w:rsidRPr="003C2624" w:rsidRDefault="00954B81" w:rsidP="003C2624">
                            <w:pPr>
                              <w:pStyle w:val="NoSpacing"/>
                              <w:spacing w:line="360" w:lineRule="auto"/>
                              <w:jc w:val="both"/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</w:pPr>
                          </w:p>
                          <w:p w14:paraId="0C24474F" w14:textId="77777777" w:rsidR="00954B81" w:rsidRPr="00530B65" w:rsidRDefault="00954B81" w:rsidP="003C2624">
                            <w:pPr>
                              <w:pStyle w:val="NoSpacing"/>
                              <w:spacing w:line="360" w:lineRule="auto"/>
                              <w:jc w:val="both"/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</w:pPr>
                            <w:r w:rsidRPr="00530B65"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 xml:space="preserve">Fr. A. </w:t>
                            </w:r>
                            <w:proofErr w:type="spellStart"/>
                            <w:r w:rsidRPr="00530B65"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>Simonraj</w:t>
                            </w:r>
                            <w:proofErr w:type="spellEnd"/>
                            <w:r w:rsidRPr="00530B65"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 xml:space="preserve"> SJ</w:t>
                            </w:r>
                          </w:p>
                          <w:p w14:paraId="66D0570C" w14:textId="77777777" w:rsidR="00954B81" w:rsidRPr="003C2624" w:rsidRDefault="00954B81" w:rsidP="003C2624">
                            <w:pPr>
                              <w:pStyle w:val="NoSpacing"/>
                              <w:spacing w:line="360" w:lineRule="auto"/>
                              <w:jc w:val="both"/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</w:pPr>
                            <w:r w:rsidRPr="003C2624"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  <w:t>Director,</w:t>
                            </w:r>
                          </w:p>
                          <w:p w14:paraId="61A84DC9" w14:textId="77777777" w:rsidR="00954B81" w:rsidRPr="003C2624" w:rsidRDefault="00954B81" w:rsidP="003C2624">
                            <w:pPr>
                              <w:pStyle w:val="NoSpacing"/>
                              <w:spacing w:line="360" w:lineRule="auto"/>
                              <w:jc w:val="both"/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</w:pPr>
                            <w:r w:rsidRPr="003C2624"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  <w:t>Government Services Project</w:t>
                            </w:r>
                          </w:p>
                          <w:p w14:paraId="10BCFD7A" w14:textId="38C579A0" w:rsidR="00954B81" w:rsidRPr="003C2624" w:rsidRDefault="00954B81" w:rsidP="003C2624">
                            <w:pPr>
                              <w:pStyle w:val="NoSpacing"/>
                              <w:spacing w:line="360" w:lineRule="auto"/>
                              <w:jc w:val="both"/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</w:pPr>
                            <w:r w:rsidRPr="003C2624"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  <w:t>Jesuit Madurai Pro</w:t>
                            </w:r>
                            <w:r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  <w:t>vince</w:t>
                            </w:r>
                          </w:p>
                          <w:p w14:paraId="1CB7465D" w14:textId="77777777" w:rsidR="00954B81" w:rsidRPr="003C2624" w:rsidRDefault="00954B81" w:rsidP="003C2624">
                            <w:pPr>
                              <w:pStyle w:val="BodyText"/>
                              <w:spacing w:line="360" w:lineRule="auto"/>
                              <w:jc w:val="both"/>
                              <w:rPr>
                                <w:rFonts w:ascii="Calibri" w:hAnsi="Calibri"/>
                                <w:color w:val="00009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28.75pt;margin-top:183.6pt;width:553.65pt;height:579.1pt;z-index:2516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" mv:complextextbox="1" fillcolor="#ddff54 [2414]" stroked="f">
                <v:textbox inset=",0,,0">
                  <w:txbxContent>
                    <w:p w14:paraId="76B2FCF7" w14:textId="256D8BAF" w:rsidR="00954B81" w:rsidRPr="003C2624" w:rsidRDefault="00954B81" w:rsidP="00530B65">
                      <w:pPr>
                        <w:spacing w:line="360" w:lineRule="auto"/>
                        <w:ind w:firstLine="720"/>
                        <w:jc w:val="both"/>
                        <w:rPr>
                          <w:rFonts w:ascii="Calibri" w:hAnsi="Calibri"/>
                          <w:sz w:val="28"/>
                        </w:rPr>
                      </w:pP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The participants were also taught to make use of the Internet and computer in preparing for civil services. Classes on Spoken English and Yoga were the </w:t>
                      </w:r>
                      <w:r w:rsidR="00BE0DB3">
                        <w:rPr>
                          <w:rFonts w:ascii="Calibri" w:hAnsi="Calibri"/>
                          <w:sz w:val="28"/>
                        </w:rPr>
                        <w:t xml:space="preserve">yet other 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>feathers on the cap.</w:t>
                      </w:r>
                    </w:p>
                    <w:p w14:paraId="4B9F8B83" w14:textId="40A649B8" w:rsidR="00954B81" w:rsidRPr="003C2624" w:rsidRDefault="00954B81" w:rsidP="00530B65">
                      <w:pPr>
                        <w:spacing w:line="360" w:lineRule="auto"/>
                        <w:ind w:firstLine="720"/>
                        <w:jc w:val="both"/>
                        <w:rPr>
                          <w:rFonts w:ascii="Calibri" w:hAnsi="Calibri"/>
                          <w:sz w:val="28"/>
                        </w:rPr>
                      </w:pP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On the Valediction, </w:t>
                      </w:r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 xml:space="preserve">Dr. </w:t>
                      </w:r>
                      <w:proofErr w:type="spellStart"/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>Rathnamala</w:t>
                      </w:r>
                      <w:proofErr w:type="spellEnd"/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 xml:space="preserve"> M.D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., spoke </w:t>
                      </w:r>
                      <w:r w:rsidR="00BE0DB3">
                        <w:rPr>
                          <w:rFonts w:ascii="Calibri" w:hAnsi="Calibri"/>
                          <w:sz w:val="28"/>
                        </w:rPr>
                        <w:t xml:space="preserve">specifically 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about the social concerns that every student must develop from the young age. </w:t>
                      </w:r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 xml:space="preserve">Fr. </w:t>
                      </w:r>
                      <w:proofErr w:type="spellStart"/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>Soosai</w:t>
                      </w:r>
                      <w:proofErr w:type="spellEnd"/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 xml:space="preserve"> Sebastian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 </w:t>
                      </w:r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>SJ</w:t>
                      </w:r>
                      <w:proofErr w:type="gramStart"/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>.,</w:t>
                      </w:r>
                      <w:proofErr w:type="gramEnd"/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 the College Secretary, spoke about the vision that the students must have and move towards it with determination. </w:t>
                      </w:r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>Fr. Stephen S.J.,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 the incumbent Secondary Education Coordinator of the Province, shared that the students’ growth must not end with </w:t>
                      </w:r>
                      <w:r w:rsidR="00BE0DB3">
                        <w:rPr>
                          <w:rFonts w:ascii="Calibri" w:hAnsi="Calibri"/>
                          <w:sz w:val="28"/>
                        </w:rPr>
                        <w:t xml:space="preserve">mere 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bookish knowledge but </w:t>
                      </w:r>
                      <w:r w:rsidR="00BE0DB3">
                        <w:rPr>
                          <w:rFonts w:ascii="Calibri" w:hAnsi="Calibri"/>
                          <w:sz w:val="28"/>
                        </w:rPr>
                        <w:t xml:space="preserve">must 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pass through various </w:t>
                      </w:r>
                      <w:proofErr w:type="spellStart"/>
                      <w:r w:rsidRPr="003C2624">
                        <w:rPr>
                          <w:rFonts w:ascii="Calibri" w:hAnsi="Calibri"/>
                          <w:sz w:val="28"/>
                        </w:rPr>
                        <w:t>programmes</w:t>
                      </w:r>
                      <w:proofErr w:type="spellEnd"/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 of intellectual, spiritual, cultural aspects.  He also added that the social </w:t>
                      </w:r>
                      <w:r w:rsidR="00BE0DB3" w:rsidRPr="003C2624">
                        <w:rPr>
                          <w:rFonts w:ascii="Calibri" w:hAnsi="Calibri"/>
                          <w:sz w:val="28"/>
                        </w:rPr>
                        <w:t>dimensions and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 social concept must be reflected in our overall growth. Then only the real growth of the students will be complete. </w:t>
                      </w:r>
                    </w:p>
                    <w:p w14:paraId="42B7FD20" w14:textId="4D9082F1" w:rsidR="00954B81" w:rsidRPr="003C2624" w:rsidRDefault="00954B81" w:rsidP="00530B65">
                      <w:pPr>
                        <w:spacing w:line="360" w:lineRule="auto"/>
                        <w:ind w:firstLine="720"/>
                        <w:jc w:val="both"/>
                        <w:rPr>
                          <w:rFonts w:ascii="Calibri" w:hAnsi="Calibri"/>
                          <w:sz w:val="28"/>
                        </w:rPr>
                      </w:pPr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 xml:space="preserve">Fr. A. </w:t>
                      </w:r>
                      <w:proofErr w:type="spellStart"/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>Simonraj</w:t>
                      </w:r>
                      <w:proofErr w:type="spellEnd"/>
                      <w:r w:rsidRPr="003C2624">
                        <w:rPr>
                          <w:rFonts w:ascii="Calibri" w:hAnsi="Calibri"/>
                          <w:b/>
                          <w:sz w:val="28"/>
                        </w:rPr>
                        <w:t xml:space="preserve"> S.J.,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 the Director of GSP explained intricacies of the Civil Service Exams. He finally thanked all the Speakers and students for actively partic</w:t>
                      </w:r>
                      <w:r w:rsidR="009825CD">
                        <w:rPr>
                          <w:rFonts w:ascii="Calibri" w:hAnsi="Calibri"/>
                          <w:sz w:val="28"/>
                        </w:rPr>
                        <w:t>ipating in the workshop and making</w:t>
                      </w:r>
                      <w:r w:rsidRPr="003C2624">
                        <w:rPr>
                          <w:rFonts w:ascii="Calibri" w:hAnsi="Calibri"/>
                          <w:sz w:val="28"/>
                        </w:rPr>
                        <w:t xml:space="preserve"> it a grand success.</w:t>
                      </w:r>
                    </w:p>
                    <w:p w14:paraId="27769AFB" w14:textId="77777777" w:rsidR="00954B81" w:rsidRPr="003C2624" w:rsidRDefault="00954B81" w:rsidP="003C2624">
                      <w:pPr>
                        <w:pStyle w:val="NoSpacing"/>
                        <w:spacing w:line="360" w:lineRule="auto"/>
                        <w:jc w:val="both"/>
                        <w:rPr>
                          <w:rFonts w:ascii="Calibri" w:hAnsi="Calibri"/>
                          <w:sz w:val="28"/>
                          <w:szCs w:val="28"/>
                        </w:rPr>
                      </w:pPr>
                    </w:p>
                    <w:p w14:paraId="0C24474F" w14:textId="77777777" w:rsidR="00954B81" w:rsidRPr="00530B65" w:rsidRDefault="00954B81" w:rsidP="003C2624">
                      <w:pPr>
                        <w:pStyle w:val="NoSpacing"/>
                        <w:spacing w:line="360" w:lineRule="auto"/>
                        <w:jc w:val="both"/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</w:pPr>
                      <w:r w:rsidRPr="00530B65"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 xml:space="preserve">Fr. A. </w:t>
                      </w:r>
                      <w:proofErr w:type="spellStart"/>
                      <w:r w:rsidRPr="00530B65"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>Simonraj</w:t>
                      </w:r>
                      <w:proofErr w:type="spellEnd"/>
                      <w:r w:rsidRPr="00530B65"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 xml:space="preserve"> SJ</w:t>
                      </w:r>
                    </w:p>
                    <w:p w14:paraId="66D0570C" w14:textId="77777777" w:rsidR="00954B81" w:rsidRPr="003C2624" w:rsidRDefault="00954B81" w:rsidP="003C2624">
                      <w:pPr>
                        <w:pStyle w:val="NoSpacing"/>
                        <w:spacing w:line="360" w:lineRule="auto"/>
                        <w:jc w:val="both"/>
                        <w:rPr>
                          <w:rFonts w:ascii="Calibri" w:hAnsi="Calibri"/>
                          <w:sz w:val="28"/>
                          <w:szCs w:val="28"/>
                        </w:rPr>
                      </w:pPr>
                      <w:r w:rsidRPr="003C2624">
                        <w:rPr>
                          <w:rFonts w:ascii="Calibri" w:hAnsi="Calibri"/>
                          <w:sz w:val="28"/>
                          <w:szCs w:val="28"/>
                        </w:rPr>
                        <w:t>Director,</w:t>
                      </w:r>
                    </w:p>
                    <w:p w14:paraId="61A84DC9" w14:textId="77777777" w:rsidR="00954B81" w:rsidRPr="003C2624" w:rsidRDefault="00954B81" w:rsidP="003C2624">
                      <w:pPr>
                        <w:pStyle w:val="NoSpacing"/>
                        <w:spacing w:line="360" w:lineRule="auto"/>
                        <w:jc w:val="both"/>
                        <w:rPr>
                          <w:rFonts w:ascii="Calibri" w:hAnsi="Calibri"/>
                          <w:sz w:val="28"/>
                          <w:szCs w:val="28"/>
                        </w:rPr>
                      </w:pPr>
                      <w:r w:rsidRPr="003C2624">
                        <w:rPr>
                          <w:rFonts w:ascii="Calibri" w:hAnsi="Calibri"/>
                          <w:sz w:val="28"/>
                          <w:szCs w:val="28"/>
                        </w:rPr>
                        <w:t>Government Services Project</w:t>
                      </w:r>
                    </w:p>
                    <w:p w14:paraId="10BCFD7A" w14:textId="38C579A0" w:rsidR="00954B81" w:rsidRPr="003C2624" w:rsidRDefault="00954B81" w:rsidP="003C2624">
                      <w:pPr>
                        <w:pStyle w:val="NoSpacing"/>
                        <w:spacing w:line="360" w:lineRule="auto"/>
                        <w:jc w:val="both"/>
                        <w:rPr>
                          <w:rFonts w:ascii="Calibri" w:hAnsi="Calibri"/>
                          <w:sz w:val="28"/>
                          <w:szCs w:val="28"/>
                        </w:rPr>
                      </w:pPr>
                      <w:r w:rsidRPr="003C2624">
                        <w:rPr>
                          <w:rFonts w:ascii="Calibri" w:hAnsi="Calibri"/>
                          <w:sz w:val="28"/>
                          <w:szCs w:val="28"/>
                        </w:rPr>
                        <w:t>Jesuit Madurai Pro</w:t>
                      </w:r>
                      <w:r>
                        <w:rPr>
                          <w:rFonts w:ascii="Calibri" w:hAnsi="Calibri"/>
                          <w:sz w:val="28"/>
                          <w:szCs w:val="28"/>
                        </w:rPr>
                        <w:t>vince</w:t>
                      </w:r>
                    </w:p>
                    <w:p w14:paraId="1CB7465D" w14:textId="77777777" w:rsidR="00954B81" w:rsidRPr="003C2624" w:rsidRDefault="00954B81" w:rsidP="003C2624">
                      <w:pPr>
                        <w:pStyle w:val="BodyText"/>
                        <w:spacing w:line="360" w:lineRule="auto"/>
                        <w:jc w:val="both"/>
                        <w:rPr>
                          <w:rFonts w:ascii="Calibri" w:hAnsi="Calibri"/>
                          <w:color w:val="000090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14904">
        <w:rPr>
          <w:noProof/>
        </w:rPr>
        <mc:AlternateContent>
          <mc:Choice Requires="wps">
            <w:drawing>
              <wp:anchor distT="0" distB="0" distL="114300" distR="114300" simplePos="0" relativeHeight="251666528" behindDoc="0" locked="0" layoutInCell="1" allowOverlap="1" wp14:anchorId="3871BF60" wp14:editId="44DA8F16">
                <wp:simplePos x="0" y="0"/>
                <wp:positionH relativeFrom="page">
                  <wp:posOffset>368935</wp:posOffset>
                </wp:positionH>
                <wp:positionV relativeFrom="page">
                  <wp:posOffset>365760</wp:posOffset>
                </wp:positionV>
                <wp:extent cx="7042785" cy="1920240"/>
                <wp:effectExtent l="76200" t="76200" r="94615" b="162560"/>
                <wp:wrapThrough wrapText="bothSides">
                  <wp:wrapPolygon edited="0">
                    <wp:start x="-234" y="-857"/>
                    <wp:lineTo x="-234" y="23143"/>
                    <wp:lineTo x="21812" y="23143"/>
                    <wp:lineTo x="21812" y="-857"/>
                    <wp:lineTo x="-234" y="-857"/>
                  </wp:wrapPolygon>
                </wp:wrapThrough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2785" cy="1920240"/>
                        </a:xfrm>
                        <a:prstGeom prst="rect">
                          <a:avLst/>
                        </a:prstGeom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" o:spid="_x0000_s1026" style="position:absolute;margin-left:29.05pt;margin-top:28.8pt;width:554.55pt;height:151.2pt;z-index:25166652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" fillcolor="#96bc53 [3204]" strokecolor="#8fb848 [3044]">
                <v:fill color2="#cadda9 [1620]" rotate="t" type="gradient">
                  <o:fill v:ext="view" type="gradientUnscaled"/>
                </v:fill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1728D5">
        <w:rPr>
          <w:noProof/>
        </w:rPr>
        <w:drawing>
          <wp:anchor distT="0" distB="0" distL="118745" distR="118745" simplePos="0" relativeHeight="251658299" behindDoc="0" locked="0" layoutInCell="1" allowOverlap="1" wp14:anchorId="43202D59" wp14:editId="730FBE84">
            <wp:simplePos x="5486400" y="8229600"/>
            <wp:positionH relativeFrom="page">
              <wp:posOffset>5346700</wp:posOffset>
            </wp:positionH>
            <wp:positionV relativeFrom="page">
              <wp:posOffset>5854700</wp:posOffset>
            </wp:positionV>
            <wp:extent cx="1940560" cy="1296670"/>
            <wp:effectExtent l="228600" t="177800" r="193040" b="201930"/>
            <wp:wrapSquare wrapText="bothSides"/>
            <wp:docPr id="168" name="Placeholder" descr=":checker:checker photos:42-1681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120" descr=":checker:checker photos:42-1681134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9722" t="7292" r="9954" b="12153"/>
                    <a:stretch>
                      <a:fillRect/>
                    </a:stretch>
                  </pic:blipFill>
                  <pic:spPr bwMode="auto">
                    <a:xfrm rot="365266">
                      <a:off x="0" y="0"/>
                      <a:ext cx="1940560" cy="1296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76200" dist="38100" dir="54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F79A9">
        <w:rPr>
          <w:noProof/>
        </w:rPr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5F27BAA3" wp14:editId="28C4D1FF">
                <wp:simplePos x="0" y="0"/>
                <wp:positionH relativeFrom="page">
                  <wp:posOffset>5311140</wp:posOffset>
                </wp:positionH>
                <wp:positionV relativeFrom="page">
                  <wp:posOffset>7388860</wp:posOffset>
                </wp:positionV>
                <wp:extent cx="2011680" cy="914400"/>
                <wp:effectExtent l="0" t="0" r="0" b="0"/>
                <wp:wrapThrough wrapText="bothSides">
                  <wp:wrapPolygon edited="0">
                    <wp:start x="273" y="0"/>
                    <wp:lineTo x="273" y="21000"/>
                    <wp:lineTo x="21000" y="21000"/>
                    <wp:lineTo x="21000" y="0"/>
                    <wp:lineTo x="273" y="0"/>
                  </wp:wrapPolygon>
                </wp:wrapThrough>
                <wp:docPr id="49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0F6789E" w14:textId="77777777" w:rsidR="00954B81" w:rsidRPr="009F6EE7" w:rsidRDefault="00954B81" w:rsidP="00F4661C">
                            <w:pPr>
                              <w:pStyle w:val="Caption"/>
                            </w:pPr>
                            <w:r w:rsidRPr="00B917AC">
                              <w:t>Pellentesque nunc sem, tempus sed, mattis a, elementum sit amet, tortor.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7" o:spid="_x0000_s1041" type="#_x0000_t202" style="position:absolute;margin-left:418.2pt;margin-top:581.8pt;width:158.4pt;height:1in;z-index:2516583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" mv:complextextbox="1" filled="f" stroked="f">
                <v:stroke o:forcedash="t"/>
                <v:textbox inset=",0,,0">
                  <w:txbxContent>
                    <w:p w14:paraId="00F6789E" w14:textId="77777777" w:rsidR="00954B81" w:rsidRPr="009F6EE7" w:rsidRDefault="00954B81" w:rsidP="00F4661C">
                      <w:pPr>
                        <w:pStyle w:val="Caption"/>
                      </w:pPr>
                      <w:r w:rsidRPr="00B917AC">
                        <w:t>Pellentesque nunc sem, tempus sed, mattis a, elementum sit amet, tortor.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F4661C" w:rsidSect="00F66171">
      <w:headerReference w:type="default" r:id="rId13"/>
      <w:headerReference w:type="first" r:id="rId14"/>
      <w:footerReference w:type="first" r:id="rId15"/>
      <w:pgSz w:w="12240" w:h="15840"/>
      <w:pgMar w:top="576" w:right="576" w:bottom="576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47BC25E" w14:textId="77777777" w:rsidR="007F500F" w:rsidRDefault="007F500F">
      <w:pPr>
        <w:spacing w:after="0"/>
      </w:pPr>
      <w:r>
        <w:separator/>
      </w:r>
    </w:p>
  </w:endnote>
  <w:endnote w:type="continuationSeparator" w:id="0">
    <w:p w14:paraId="55453BCC" w14:textId="77777777" w:rsidR="007F500F" w:rsidRDefault="007F500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 Narrow">
    <w:panose1 w:val="020B0606020202030204"/>
    <w:charset w:val="00"/>
    <w:family w:val="auto"/>
    <w:pitch w:val="variable"/>
    <w:sig w:usb0="00000287" w:usb1="00000800" w:usb2="00000000" w:usb3="00000000" w:csb0="0000009F" w:csb1="00000000"/>
  </w:font>
  <w:font w:name="Adobe Caslon Pro Bold">
    <w:panose1 w:val="0205070206050A020403"/>
    <w:charset w:val="00"/>
    <w:family w:val="auto"/>
    <w:pitch w:val="variable"/>
    <w:sig w:usb0="00000007" w:usb1="00000001" w:usb2="00000000" w:usb3="00000000" w:csb0="00000093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badi MT Condensed Extra Bold">
    <w:panose1 w:val="020B0A060301010101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FE7880" w14:textId="77777777" w:rsidR="00954B81" w:rsidRDefault="00954B81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80" behindDoc="0" locked="0" layoutInCell="1" allowOverlap="1" wp14:anchorId="51897630" wp14:editId="6737A010">
              <wp:simplePos x="0" y="0"/>
              <wp:positionH relativeFrom="page">
                <wp:posOffset>372745</wp:posOffset>
              </wp:positionH>
              <wp:positionV relativeFrom="page">
                <wp:posOffset>8369935</wp:posOffset>
              </wp:positionV>
              <wp:extent cx="7040880" cy="1144905"/>
              <wp:effectExtent l="0" t="0" r="0" b="0"/>
              <wp:wrapNone/>
              <wp:docPr id="9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40880" cy="1144905"/>
                      </a:xfrm>
                      <a:prstGeom prst="rect">
                        <a:avLst/>
                      </a:prstGeom>
                      <a:solidFill>
                        <a:srgbClr val="FF6600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" o:spid="_x0000_s1026" style="position:absolute;margin-left:29.35pt;margin-top:659.05pt;width:554.4pt;height:90.15pt;z-index:25165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" fillcolor="#f60" stroked="f">
              <v:textbox inset=",7.2pt,,7.2p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79F28D96" wp14:editId="54C09D85">
              <wp:simplePos x="0" y="0"/>
              <wp:positionH relativeFrom="page">
                <wp:posOffset>372745</wp:posOffset>
              </wp:positionH>
              <wp:positionV relativeFrom="page">
                <wp:posOffset>9514840</wp:posOffset>
              </wp:positionV>
              <wp:extent cx="7040880" cy="182880"/>
              <wp:effectExtent l="0" t="0" r="0" b="0"/>
              <wp:wrapNone/>
              <wp:docPr id="8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40880" cy="182880"/>
                      </a:xfrm>
                      <a:prstGeom prst="rect">
                        <a:avLst/>
                      </a:prstGeom>
                      <a:solidFill>
                        <a:srgbClr val="FF6600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" o:spid="_x0000_s1026" style="position:absolute;margin-left:29.35pt;margin-top:749.2pt;width:554.4pt;height:14.4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" fillcolor="#f60" stroked="f">
              <v:textbox inset=",7.2pt,,7.2pt"/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6A98E0E" w14:textId="77777777" w:rsidR="007F500F" w:rsidRDefault="007F500F">
      <w:pPr>
        <w:spacing w:after="0"/>
      </w:pPr>
      <w:r>
        <w:separator/>
      </w:r>
    </w:p>
  </w:footnote>
  <w:footnote w:type="continuationSeparator" w:id="0">
    <w:p w14:paraId="7AA4984B" w14:textId="77777777" w:rsidR="007F500F" w:rsidRDefault="007F500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548445" w14:textId="0C72FAD2" w:rsidR="00954B81" w:rsidRDefault="00954B81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8" behindDoc="0" locked="0" layoutInCell="1" allowOverlap="1" wp14:anchorId="2CCE7EF3" wp14:editId="320D10CC">
              <wp:simplePos x="0" y="0"/>
              <wp:positionH relativeFrom="page">
                <wp:posOffset>365760</wp:posOffset>
              </wp:positionH>
              <wp:positionV relativeFrom="page">
                <wp:posOffset>685800</wp:posOffset>
              </wp:positionV>
              <wp:extent cx="7040880" cy="0"/>
              <wp:effectExtent l="10160" t="12700" r="22860" b="25400"/>
              <wp:wrapTight wrapText="bothSides">
                <wp:wrapPolygon edited="0">
                  <wp:start x="-90" y="-2147483648"/>
                  <wp:lineTo x="0" y="-2147483648"/>
                  <wp:lineTo x="10890" y="-2147483648"/>
                  <wp:lineTo x="10890" y="-2147483648"/>
                  <wp:lineTo x="21508" y="-2147483648"/>
                  <wp:lineTo x="21781" y="-2147483648"/>
                  <wp:lineTo x="-90" y="-2147483648"/>
                </wp:wrapPolygon>
              </wp:wrapTight>
              <wp:docPr id="14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04088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0" o:spid="_x0000_s1026" style="position:absolute;z-index:25165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8pt,54pt" to="583.2pt,5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" strokecolor="#bfd697 [1940]" strokeweight=".5pt">
              <v:shadow opacity="22938f" mv:blur="38100f" offset="0,2pt"/>
              <w10:wrap type="tight"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808CF4" w14:textId="45425921" w:rsidR="00954B81" w:rsidRDefault="003A7C19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28" behindDoc="0" locked="0" layoutInCell="1" allowOverlap="1" wp14:anchorId="1D620EEC" wp14:editId="7D3A9F47">
              <wp:simplePos x="0" y="0"/>
              <wp:positionH relativeFrom="page">
                <wp:posOffset>373255</wp:posOffset>
              </wp:positionH>
              <wp:positionV relativeFrom="page">
                <wp:posOffset>977473</wp:posOffset>
              </wp:positionV>
              <wp:extent cx="7040880" cy="746396"/>
              <wp:effectExtent l="0" t="0" r="0" b="0"/>
              <wp:wrapTight wrapText="bothSides">
                <wp:wrapPolygon edited="0">
                  <wp:start x="0" y="0"/>
                  <wp:lineTo x="0" y="20589"/>
                  <wp:lineTo x="21506" y="20589"/>
                  <wp:lineTo x="21506" y="0"/>
                  <wp:lineTo x="0" y="0"/>
                </wp:wrapPolygon>
              </wp:wrapTight>
              <wp:docPr id="6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40880" cy="746396"/>
                      </a:xfrm>
                      <a:prstGeom prst="rect">
                        <a:avLst/>
                      </a:prstGeom>
                      <a:solidFill>
                        <a:srgbClr val="FF6600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29.4pt;margin-top:76.95pt;width:554.4pt;height:58.75pt;z-index:25166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" fillcolor="#f60" stroked="f"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78DC7E05" wp14:editId="77BA5366">
              <wp:simplePos x="0" y="0"/>
              <wp:positionH relativeFrom="page">
                <wp:posOffset>365760</wp:posOffset>
              </wp:positionH>
              <wp:positionV relativeFrom="page">
                <wp:posOffset>3428365</wp:posOffset>
              </wp:positionV>
              <wp:extent cx="7040880" cy="746396"/>
              <wp:effectExtent l="0" t="0" r="0" b="0"/>
              <wp:wrapTight wrapText="bothSides">
                <wp:wrapPolygon edited="0">
                  <wp:start x="0" y="0"/>
                  <wp:lineTo x="0" y="20589"/>
                  <wp:lineTo x="21506" y="20589"/>
                  <wp:lineTo x="21506" y="0"/>
                  <wp:lineTo x="0" y="0"/>
                </wp:wrapPolygon>
              </wp:wrapTight>
              <wp:docPr id="12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40880" cy="746396"/>
                      </a:xfrm>
                      <a:prstGeom prst="rect">
                        <a:avLst/>
                      </a:prstGeom>
                      <a:solidFill>
                        <a:srgbClr val="FF6600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28.8pt;margin-top:269.95pt;width:554.4pt;height:58.75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" fillcolor="#f60" stroked="f">
              <v:textbox inset=",7.2pt,,7.2pt"/>
              <w10:wrap type="tight" anchorx="page" anchory="page"/>
            </v:rect>
          </w:pict>
        </mc:Fallback>
      </mc:AlternateContent>
    </w:r>
    <w:r w:rsidR="00954B81">
      <w:rPr>
        <w:noProof/>
      </w:rPr>
      <w:drawing>
        <wp:anchor distT="0" distB="0" distL="114300" distR="114300" simplePos="0" relativeHeight="251658240" behindDoc="0" locked="0" layoutInCell="1" allowOverlap="1" wp14:anchorId="422D6CFC" wp14:editId="74DAAE59">
          <wp:simplePos x="0" y="0"/>
          <wp:positionH relativeFrom="page">
            <wp:posOffset>4361180</wp:posOffset>
          </wp:positionH>
          <wp:positionV relativeFrom="page">
            <wp:posOffset>8456930</wp:posOffset>
          </wp:positionV>
          <wp:extent cx="1333500" cy="1000125"/>
          <wp:effectExtent l="0" t="0" r="12700" b="0"/>
          <wp:wrapThrough wrapText="bothSides">
            <wp:wrapPolygon edited="0">
              <wp:start x="0" y="0"/>
              <wp:lineTo x="0" y="20846"/>
              <wp:lineTo x="21394" y="20846"/>
              <wp:lineTo x="21394" y="0"/>
              <wp:lineTo x="0" y="0"/>
            </wp:wrapPolygon>
          </wp:wrapThrough>
          <wp:docPr id="235" name="Picture 2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SP Sessions (5)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33500" cy="1000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54B81"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2B2F8E4A" wp14:editId="41BCED57">
              <wp:simplePos x="0" y="0"/>
              <wp:positionH relativeFrom="page">
                <wp:posOffset>365760</wp:posOffset>
              </wp:positionH>
              <wp:positionV relativeFrom="page">
                <wp:posOffset>685800</wp:posOffset>
              </wp:positionV>
              <wp:extent cx="7040880" cy="2743200"/>
              <wp:effectExtent l="0" t="0" r="0" b="0"/>
              <wp:wrapTight wrapText="bothSides">
                <wp:wrapPolygon edited="0">
                  <wp:start x="0" y="0"/>
                  <wp:lineTo x="0" y="21400"/>
                  <wp:lineTo x="21506" y="21400"/>
                  <wp:lineTo x="21506" y="0"/>
                  <wp:lineTo x="0" y="0"/>
                </wp:wrapPolygon>
              </wp:wrapTight>
              <wp:docPr id="11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40880" cy="2743200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28.8pt;margin-top:54pt;width:554.4pt;height:3in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" fillcolor="#8cd4e2 [1945]" stroked="f">
              <v:textbox inset=",7.2pt,,7.2pt"/>
              <w10:wrap type="tight" anchorx="page" anchory="page"/>
            </v:rect>
          </w:pict>
        </mc:Fallback>
      </mc:AlternateContent>
    </w:r>
    <w:r w:rsidR="00954B81"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74EF6CAA" wp14:editId="4ECA1C6D">
              <wp:simplePos x="0" y="0"/>
              <wp:positionH relativeFrom="page">
                <wp:posOffset>365760</wp:posOffset>
              </wp:positionH>
              <wp:positionV relativeFrom="page">
                <wp:posOffset>365760</wp:posOffset>
              </wp:positionV>
              <wp:extent cx="7040880" cy="320040"/>
              <wp:effectExtent l="0" t="0" r="0" b="10160"/>
              <wp:wrapNone/>
              <wp:docPr id="10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40880" cy="320040"/>
                      </a:xfrm>
                      <a:prstGeom prst="rect">
                        <a:avLst/>
                      </a:prstGeom>
                      <a:solidFill>
                        <a:schemeClr val="accent4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28.8pt;margin-top:28.8pt;width:554.4pt;height:25.2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" fillcolor="#ed7805 [3207]" stroked="f">
              <v:textbox inset=",7.2pt,,7.2pt"/>
              <w10:wrap anchorx="page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embedSystemFonts/>
  <w:bordersDoNotSurroundHeader/>
  <w:bordersDoNotSurroundFooter/>
  <w:proofState w:spelling="clean" w:grammar="clean"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 style="mso-position-horizontal-relative:page;mso-position-vertical-relative:page" fill="f" fillcolor="white" stroke="f">
      <v:fill color="white" on="f"/>
      <v:stroke on="f"/>
      <v:textbox inset=",7.2pt,,7.2pt"/>
    </o:shapedefaults>
  </w:hdrShapeDefaults>
  <w:footnotePr>
    <w:footnote w:id="-1"/>
    <w:footnote w:id="0"/>
  </w:footnotePr>
  <w:endnotePr>
    <w:endnote w:id="-1"/>
    <w:endnote w:id="0"/>
  </w:endnotePr>
  <w:compat>
    <w:doNotAutofitConstrainedTables/>
    <w:splitPgBreakAndParaMark/>
    <w:doNotVertAlignCellWithSp/>
    <w:doNotBreakConstrainedForced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F4661C"/>
    <w:rsid w:val="000B161A"/>
    <w:rsid w:val="000B2B1B"/>
    <w:rsid w:val="000D76B2"/>
    <w:rsid w:val="001728D5"/>
    <w:rsid w:val="002143E3"/>
    <w:rsid w:val="00265CE3"/>
    <w:rsid w:val="003236DE"/>
    <w:rsid w:val="00343178"/>
    <w:rsid w:val="003603E6"/>
    <w:rsid w:val="00362737"/>
    <w:rsid w:val="003A7C19"/>
    <w:rsid w:val="003C2624"/>
    <w:rsid w:val="003E6CDB"/>
    <w:rsid w:val="00485A2D"/>
    <w:rsid w:val="004C2E33"/>
    <w:rsid w:val="004E7989"/>
    <w:rsid w:val="0050006C"/>
    <w:rsid w:val="00530B65"/>
    <w:rsid w:val="00571827"/>
    <w:rsid w:val="006500C7"/>
    <w:rsid w:val="006A3C2C"/>
    <w:rsid w:val="006C42B1"/>
    <w:rsid w:val="006F79A9"/>
    <w:rsid w:val="00707C84"/>
    <w:rsid w:val="007F500F"/>
    <w:rsid w:val="008971BF"/>
    <w:rsid w:val="008C3CDE"/>
    <w:rsid w:val="008F5FCD"/>
    <w:rsid w:val="0090711E"/>
    <w:rsid w:val="009403CD"/>
    <w:rsid w:val="00954B81"/>
    <w:rsid w:val="009622D6"/>
    <w:rsid w:val="009825CD"/>
    <w:rsid w:val="00A02380"/>
    <w:rsid w:val="00A35B20"/>
    <w:rsid w:val="00A62E08"/>
    <w:rsid w:val="00A64A3E"/>
    <w:rsid w:val="00A72457"/>
    <w:rsid w:val="00A8209E"/>
    <w:rsid w:val="00AB42E7"/>
    <w:rsid w:val="00AF4996"/>
    <w:rsid w:val="00AF77D8"/>
    <w:rsid w:val="00B950CC"/>
    <w:rsid w:val="00BE0DB3"/>
    <w:rsid w:val="00C56F12"/>
    <w:rsid w:val="00CB08B1"/>
    <w:rsid w:val="00D14904"/>
    <w:rsid w:val="00D46361"/>
    <w:rsid w:val="00EC3474"/>
    <w:rsid w:val="00F4661C"/>
    <w:rsid w:val="00F5011E"/>
    <w:rsid w:val="00F66171"/>
    <w:rsid w:val="00FA0776"/>
    <w:rsid w:val="00FC442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style="mso-position-horizontal-relative:page;mso-position-vertical-relative:page" fill="f" fillcolor="white" stroke="f">
      <v:fill color="white" on="f"/>
      <v:stroke on="f"/>
      <v:textbox inset=",7.2pt,,7.2pt"/>
    </o:shapedefaults>
    <o:shapelayout v:ext="edit">
      <o:idmap v:ext="edit" data="1"/>
    </o:shapelayout>
  </w:shapeDefaults>
  <w:decimalSymbol w:val="."/>
  <w:listSeparator w:val=","/>
  <w14:docId w14:val="781456D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Body Text" w:uiPriority="99"/>
    <w:lsdException w:name="No Spacing" w:uiPriority="1" w:qFormat="1"/>
  </w:latentStyles>
  <w:style w:type="paragraph" w:default="1" w:styleId="Normal">
    <w:name w:val="Normal"/>
    <w:qFormat/>
    <w:rsid w:val="001B2F1F"/>
  </w:style>
  <w:style w:type="paragraph" w:styleId="Heading1">
    <w:name w:val="heading 1"/>
    <w:basedOn w:val="Normal"/>
    <w:link w:val="Heading1Char"/>
    <w:uiPriority w:val="9"/>
    <w:qFormat/>
    <w:rsid w:val="00AB4949"/>
    <w:pPr>
      <w:spacing w:after="0" w:line="680" w:lineRule="exact"/>
      <w:jc w:val="center"/>
      <w:outlineLvl w:val="0"/>
    </w:pPr>
    <w:rPr>
      <w:rFonts w:asciiTheme="majorHAnsi" w:eastAsiaTheme="majorEastAsia" w:hAnsiTheme="majorHAnsi" w:cstheme="majorBidi"/>
      <w:bCs/>
      <w:color w:val="668431" w:themeColor="text2"/>
      <w:sz w:val="64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7D2647"/>
    <w:pPr>
      <w:spacing w:after="0"/>
      <w:outlineLvl w:val="1"/>
    </w:pPr>
    <w:rPr>
      <w:rFonts w:asciiTheme="majorHAnsi" w:eastAsiaTheme="majorEastAsia" w:hAnsiTheme="majorHAnsi" w:cstheme="majorBidi"/>
      <w:bCs/>
      <w:color w:val="668431" w:themeColor="text2"/>
      <w:sz w:val="40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932BED"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668431" w:themeColor="text2"/>
      <w:sz w:val="36"/>
    </w:rPr>
  </w:style>
  <w:style w:type="paragraph" w:styleId="Heading4">
    <w:name w:val="heading 4"/>
    <w:basedOn w:val="Normal"/>
    <w:link w:val="Heading4Char"/>
    <w:rsid w:val="00D212AD"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F4FFC6" w:themeColor="background2"/>
      <w:sz w:val="30"/>
    </w:rPr>
  </w:style>
  <w:style w:type="paragraph" w:styleId="Heading5">
    <w:name w:val="heading 5"/>
    <w:basedOn w:val="Normal"/>
    <w:link w:val="Heading5Char"/>
    <w:rsid w:val="00DD07C2"/>
    <w:pPr>
      <w:spacing w:after="0"/>
      <w:jc w:val="right"/>
      <w:outlineLvl w:val="4"/>
    </w:pPr>
    <w:rPr>
      <w:rFonts w:asciiTheme="majorHAnsi" w:eastAsiaTheme="majorEastAsia" w:hAnsiTheme="majorHAnsi" w:cstheme="majorBidi"/>
      <w:color w:val="96BC53" w:themeColor="accent1"/>
      <w:sz w:val="30"/>
    </w:rPr>
  </w:style>
  <w:style w:type="paragraph" w:styleId="Heading6">
    <w:name w:val="heading 6"/>
    <w:basedOn w:val="Normal"/>
    <w:link w:val="Heading6Char"/>
    <w:rsid w:val="00D83773"/>
    <w:pPr>
      <w:spacing w:after="0"/>
      <w:outlineLvl w:val="5"/>
    </w:pPr>
    <w:rPr>
      <w:rFonts w:asciiTheme="majorHAnsi" w:eastAsiaTheme="majorEastAsia" w:hAnsiTheme="majorHAnsi" w:cstheme="majorBidi"/>
      <w:iCs/>
      <w:color w:val="668431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2270F"/>
    <w:pPr>
      <w:spacing w:after="0"/>
    </w:pPr>
    <w:rPr>
      <w:color w:val="668431" w:themeColor="text2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52270F"/>
    <w:rPr>
      <w:color w:val="668431" w:themeColor="text2"/>
      <w:sz w:val="22"/>
    </w:rPr>
  </w:style>
  <w:style w:type="paragraph" w:styleId="Footer">
    <w:name w:val="footer"/>
    <w:basedOn w:val="Normal"/>
    <w:link w:val="FooterChar"/>
    <w:uiPriority w:val="99"/>
    <w:unhideWhenUsed/>
    <w:rsid w:val="00F66171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F66171"/>
  </w:style>
  <w:style w:type="character" w:customStyle="1" w:styleId="Header-RightChar">
    <w:name w:val="Header - Right Char"/>
    <w:basedOn w:val="HeaderChar"/>
    <w:link w:val="Header-Right"/>
    <w:rsid w:val="0052270F"/>
    <w:rPr>
      <w:color w:val="668431" w:themeColor="text2"/>
      <w:sz w:val="22"/>
    </w:rPr>
  </w:style>
  <w:style w:type="paragraph" w:customStyle="1" w:styleId="Header-Right">
    <w:name w:val="Header - Right"/>
    <w:basedOn w:val="Header"/>
    <w:link w:val="Header-RightChar"/>
    <w:qFormat/>
    <w:rsid w:val="0052270F"/>
    <w:pPr>
      <w:jc w:val="right"/>
    </w:pPr>
  </w:style>
  <w:style w:type="paragraph" w:customStyle="1" w:styleId="Page">
    <w:name w:val="Page"/>
    <w:basedOn w:val="Normal"/>
    <w:link w:val="PageChar"/>
    <w:qFormat/>
    <w:rsid w:val="00EF670A"/>
    <w:pPr>
      <w:spacing w:after="0"/>
      <w:jc w:val="right"/>
    </w:pPr>
    <w:rPr>
      <w:rFonts w:eastAsiaTheme="minorEastAsia"/>
      <w:color w:val="668431" w:themeColor="text2"/>
      <w:sz w:val="28"/>
    </w:rPr>
  </w:style>
  <w:style w:type="character" w:customStyle="1" w:styleId="PageChar">
    <w:name w:val="Page Char"/>
    <w:basedOn w:val="DefaultParagraphFont"/>
    <w:link w:val="Page"/>
    <w:rsid w:val="00EF670A"/>
    <w:rPr>
      <w:rFonts w:eastAsiaTheme="minorEastAsia"/>
      <w:color w:val="668431" w:themeColor="text2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AB4949"/>
    <w:rPr>
      <w:rFonts w:asciiTheme="majorHAnsi" w:eastAsiaTheme="majorEastAsia" w:hAnsiTheme="majorHAnsi" w:cstheme="majorBidi"/>
      <w:bCs/>
      <w:color w:val="668431" w:themeColor="text2"/>
      <w:sz w:val="64"/>
      <w:szCs w:val="32"/>
    </w:rPr>
  </w:style>
  <w:style w:type="paragraph" w:customStyle="1" w:styleId="Header-CoverLeft">
    <w:name w:val="Header - CoverLeft"/>
    <w:basedOn w:val="Header"/>
    <w:link w:val="Header-CoverLeftChar"/>
    <w:qFormat/>
    <w:rsid w:val="000530EB"/>
    <w:rPr>
      <w:color w:val="FFFFFF" w:themeColor="background1"/>
    </w:rPr>
  </w:style>
  <w:style w:type="character" w:customStyle="1" w:styleId="Header-CoverLeftChar">
    <w:name w:val="Header - CoverLeft Char"/>
    <w:basedOn w:val="HeaderChar"/>
    <w:link w:val="Header-CoverLeft"/>
    <w:rsid w:val="000530EB"/>
    <w:rPr>
      <w:color w:val="FFFFFF" w:themeColor="background1"/>
      <w:sz w:val="22"/>
    </w:rPr>
  </w:style>
  <w:style w:type="paragraph" w:customStyle="1" w:styleId="Header-CoverRight">
    <w:name w:val="Header - CoverRight"/>
    <w:basedOn w:val="Header-CoverLeft"/>
    <w:link w:val="Header-CoverRightChar"/>
    <w:qFormat/>
    <w:rsid w:val="000530EB"/>
    <w:pPr>
      <w:jc w:val="right"/>
    </w:pPr>
  </w:style>
  <w:style w:type="character" w:customStyle="1" w:styleId="Header-CoverRightChar">
    <w:name w:val="Header - CoverRight Char"/>
    <w:basedOn w:val="Header-CoverLeftChar"/>
    <w:link w:val="Header-CoverRight"/>
    <w:rsid w:val="000530EB"/>
    <w:rPr>
      <w:color w:val="FFFFFF" w:themeColor="background1"/>
      <w:sz w:val="22"/>
    </w:rPr>
  </w:style>
  <w:style w:type="paragraph" w:styleId="Title">
    <w:name w:val="Title"/>
    <w:basedOn w:val="Normal"/>
    <w:link w:val="TitleChar"/>
    <w:uiPriority w:val="10"/>
    <w:qFormat/>
    <w:rsid w:val="000A6023"/>
    <w:pPr>
      <w:spacing w:after="0" w:line="1320" w:lineRule="exact"/>
      <w:jc w:val="center"/>
    </w:pPr>
    <w:rPr>
      <w:rFonts w:asciiTheme="majorHAnsi" w:eastAsiaTheme="majorEastAsia" w:hAnsiTheme="majorHAnsi" w:cstheme="majorBidi"/>
      <w:color w:val="F4FFC6" w:themeColor="background2"/>
      <w:sz w:val="12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A6023"/>
    <w:rPr>
      <w:rFonts w:asciiTheme="majorHAnsi" w:eastAsiaTheme="majorEastAsia" w:hAnsiTheme="majorHAnsi" w:cstheme="majorBidi"/>
      <w:color w:val="F4FFC6" w:themeColor="background2"/>
      <w:sz w:val="128"/>
      <w:szCs w:val="52"/>
    </w:rPr>
  </w:style>
  <w:style w:type="paragraph" w:styleId="Subtitle">
    <w:name w:val="Subtitle"/>
    <w:basedOn w:val="Normal"/>
    <w:link w:val="SubtitleChar"/>
    <w:uiPriority w:val="11"/>
    <w:qFormat/>
    <w:rsid w:val="0018401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36"/>
    </w:rPr>
  </w:style>
  <w:style w:type="character" w:customStyle="1" w:styleId="SubtitleChar">
    <w:name w:val="Subtitle Char"/>
    <w:basedOn w:val="DefaultParagraphFont"/>
    <w:link w:val="Subtitle"/>
    <w:uiPriority w:val="11"/>
    <w:rsid w:val="00184010"/>
    <w:rPr>
      <w:rFonts w:asciiTheme="majorHAnsi" w:eastAsiaTheme="majorEastAsia" w:hAnsiTheme="majorHAnsi" w:cstheme="majorBidi"/>
      <w:iCs/>
      <w:color w:val="FFFFFF" w:themeColor="background1"/>
      <w:sz w:val="36"/>
    </w:rPr>
  </w:style>
  <w:style w:type="paragraph" w:styleId="Date">
    <w:name w:val="Date"/>
    <w:basedOn w:val="Normal"/>
    <w:link w:val="DateChar"/>
    <w:uiPriority w:val="99"/>
    <w:semiHidden/>
    <w:unhideWhenUsed/>
    <w:rsid w:val="008F1360"/>
    <w:pPr>
      <w:spacing w:after="0"/>
    </w:pPr>
    <w:rPr>
      <w:color w:val="668431" w:themeColor="text2"/>
      <w:sz w:val="36"/>
    </w:rPr>
  </w:style>
  <w:style w:type="character" w:customStyle="1" w:styleId="DateChar">
    <w:name w:val="Date Char"/>
    <w:basedOn w:val="DefaultParagraphFont"/>
    <w:link w:val="Date"/>
    <w:uiPriority w:val="99"/>
    <w:semiHidden/>
    <w:rsid w:val="008F1360"/>
    <w:rPr>
      <w:color w:val="668431" w:themeColor="text2"/>
      <w:sz w:val="36"/>
    </w:rPr>
  </w:style>
  <w:style w:type="paragraph" w:styleId="BodyText">
    <w:name w:val="Body Text"/>
    <w:basedOn w:val="Normal"/>
    <w:link w:val="BodyTextChar"/>
    <w:uiPriority w:val="99"/>
    <w:unhideWhenUsed/>
    <w:rsid w:val="00C86E7D"/>
    <w:pPr>
      <w:spacing w:after="120" w:line="288" w:lineRule="auto"/>
    </w:pPr>
    <w:rPr>
      <w:rFonts w:eastAsiaTheme="minorEastAsia"/>
      <w:color w:val="595959" w:themeColor="text1" w:themeTint="A6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C86E7D"/>
    <w:rPr>
      <w:rFonts w:eastAsiaTheme="minorEastAsia"/>
      <w:color w:val="595959" w:themeColor="text1" w:themeTint="A6"/>
      <w:sz w:val="2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2647"/>
    <w:rPr>
      <w:rFonts w:asciiTheme="majorHAnsi" w:eastAsiaTheme="majorEastAsia" w:hAnsiTheme="majorHAnsi" w:cstheme="majorBidi"/>
      <w:bCs/>
      <w:color w:val="668431" w:themeColor="text2"/>
      <w:sz w:val="4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32BED"/>
    <w:rPr>
      <w:rFonts w:asciiTheme="majorHAnsi" w:eastAsiaTheme="majorEastAsia" w:hAnsiTheme="majorHAnsi" w:cstheme="majorBidi"/>
      <w:bCs/>
      <w:color w:val="668431" w:themeColor="text2"/>
      <w:sz w:val="36"/>
    </w:rPr>
  </w:style>
  <w:style w:type="paragraph" w:styleId="BodyText2">
    <w:name w:val="Body Text 2"/>
    <w:basedOn w:val="BodyText"/>
    <w:link w:val="BodyText2Char"/>
    <w:rsid w:val="00D212AD"/>
    <w:pPr>
      <w:spacing w:after="40" w:line="252" w:lineRule="auto"/>
    </w:pPr>
    <w:rPr>
      <w:color w:val="000000" w:themeColor="text1"/>
    </w:rPr>
  </w:style>
  <w:style w:type="character" w:customStyle="1" w:styleId="BodyText2Char">
    <w:name w:val="Body Text 2 Char"/>
    <w:basedOn w:val="DefaultParagraphFont"/>
    <w:link w:val="BodyText2"/>
    <w:rsid w:val="00D212AD"/>
    <w:rPr>
      <w:rFonts w:eastAsiaTheme="minorEastAsia"/>
      <w:color w:val="000000" w:themeColor="text1"/>
      <w:sz w:val="20"/>
    </w:rPr>
  </w:style>
  <w:style w:type="paragraph" w:styleId="BodyText3">
    <w:name w:val="Body Text 3"/>
    <w:basedOn w:val="BodyText"/>
    <w:link w:val="BodyText3Char"/>
    <w:rsid w:val="00D212AD"/>
    <w:pPr>
      <w:spacing w:line="252" w:lineRule="auto"/>
      <w:jc w:val="center"/>
    </w:pPr>
    <w:rPr>
      <w:color w:val="FFFFFF" w:themeColor="background1"/>
      <w:szCs w:val="16"/>
    </w:rPr>
  </w:style>
  <w:style w:type="character" w:customStyle="1" w:styleId="BodyText3Char">
    <w:name w:val="Body Text 3 Char"/>
    <w:basedOn w:val="DefaultParagraphFont"/>
    <w:link w:val="BodyText3"/>
    <w:rsid w:val="00D212AD"/>
    <w:rPr>
      <w:rFonts w:eastAsiaTheme="minorEastAsia"/>
      <w:color w:val="FFFFFF" w:themeColor="background1"/>
      <w:sz w:val="20"/>
      <w:szCs w:val="16"/>
    </w:rPr>
  </w:style>
  <w:style w:type="paragraph" w:customStyle="1" w:styleId="Event">
    <w:name w:val="Event"/>
    <w:basedOn w:val="Normal"/>
    <w:link w:val="EventChar"/>
    <w:qFormat/>
    <w:rsid w:val="00D212AD"/>
    <w:pPr>
      <w:spacing w:after="0"/>
      <w:jc w:val="right"/>
    </w:pPr>
    <w:rPr>
      <w:color w:val="668431" w:themeColor="text2"/>
      <w:sz w:val="20"/>
    </w:rPr>
  </w:style>
  <w:style w:type="character" w:customStyle="1" w:styleId="EventChar">
    <w:name w:val="Event Char"/>
    <w:basedOn w:val="DefaultParagraphFont"/>
    <w:link w:val="Event"/>
    <w:rsid w:val="00D212AD"/>
    <w:rPr>
      <w:color w:val="668431" w:themeColor="text2"/>
      <w:sz w:val="20"/>
    </w:rPr>
  </w:style>
  <w:style w:type="character" w:customStyle="1" w:styleId="Heading4Char">
    <w:name w:val="Heading 4 Char"/>
    <w:basedOn w:val="DefaultParagraphFont"/>
    <w:link w:val="Heading4"/>
    <w:rsid w:val="00D212AD"/>
    <w:rPr>
      <w:rFonts w:asciiTheme="majorHAnsi" w:eastAsiaTheme="majorEastAsia" w:hAnsiTheme="majorHAnsi" w:cstheme="majorBidi"/>
      <w:bCs/>
      <w:iCs/>
      <w:color w:val="F4FFC6" w:themeColor="background2"/>
      <w:sz w:val="30"/>
    </w:rPr>
  </w:style>
  <w:style w:type="character" w:customStyle="1" w:styleId="Heading5Char">
    <w:name w:val="Heading 5 Char"/>
    <w:basedOn w:val="DefaultParagraphFont"/>
    <w:link w:val="Heading5"/>
    <w:rsid w:val="00DD07C2"/>
    <w:rPr>
      <w:rFonts w:asciiTheme="majorHAnsi" w:eastAsiaTheme="majorEastAsia" w:hAnsiTheme="majorHAnsi" w:cstheme="majorBidi"/>
      <w:color w:val="96BC53" w:themeColor="accent1"/>
      <w:sz w:val="30"/>
    </w:rPr>
  </w:style>
  <w:style w:type="paragraph" w:customStyle="1" w:styleId="Mailer">
    <w:name w:val="Mailer"/>
    <w:basedOn w:val="Normal"/>
    <w:link w:val="MailerChar"/>
    <w:qFormat/>
    <w:rsid w:val="00D82210"/>
    <w:pPr>
      <w:spacing w:after="0"/>
    </w:pPr>
    <w:rPr>
      <w:rFonts w:eastAsiaTheme="minorEastAsia"/>
      <w:color w:val="668431" w:themeColor="text2"/>
      <w:sz w:val="32"/>
    </w:rPr>
  </w:style>
  <w:style w:type="character" w:customStyle="1" w:styleId="Heading6Char">
    <w:name w:val="Heading 6 Char"/>
    <w:basedOn w:val="DefaultParagraphFont"/>
    <w:link w:val="Heading6"/>
    <w:rsid w:val="00D83773"/>
    <w:rPr>
      <w:rFonts w:asciiTheme="majorHAnsi" w:eastAsiaTheme="majorEastAsia" w:hAnsiTheme="majorHAnsi" w:cstheme="majorBidi"/>
      <w:iCs/>
      <w:color w:val="668431" w:themeColor="text2"/>
    </w:rPr>
  </w:style>
  <w:style w:type="paragraph" w:styleId="Caption">
    <w:name w:val="caption"/>
    <w:basedOn w:val="Normal"/>
    <w:rsid w:val="00FE38A0"/>
    <w:pPr>
      <w:spacing w:after="0"/>
      <w:jc w:val="center"/>
    </w:pPr>
    <w:rPr>
      <w:bCs/>
      <w:color w:val="96BC53" w:themeColor="accent1"/>
      <w:sz w:val="28"/>
      <w:szCs w:val="18"/>
    </w:rPr>
  </w:style>
  <w:style w:type="paragraph" w:customStyle="1" w:styleId="Continued">
    <w:name w:val="Continued"/>
    <w:basedOn w:val="Normal"/>
    <w:link w:val="ContinuedChar"/>
    <w:qFormat/>
    <w:rsid w:val="001F0093"/>
    <w:pPr>
      <w:spacing w:after="0"/>
    </w:pPr>
    <w:rPr>
      <w:color w:val="668431" w:themeColor="text2"/>
      <w:sz w:val="28"/>
    </w:rPr>
  </w:style>
  <w:style w:type="character" w:customStyle="1" w:styleId="ContinuedChar">
    <w:name w:val="Continued Char"/>
    <w:basedOn w:val="DefaultParagraphFont"/>
    <w:link w:val="Continued"/>
    <w:rsid w:val="001F0093"/>
    <w:rPr>
      <w:color w:val="668431" w:themeColor="text2"/>
      <w:sz w:val="28"/>
    </w:rPr>
  </w:style>
  <w:style w:type="paragraph" w:customStyle="1" w:styleId="BoxHeading">
    <w:name w:val="Box Heading"/>
    <w:basedOn w:val="Normal"/>
    <w:qFormat/>
    <w:rsid w:val="009501A5"/>
    <w:pPr>
      <w:spacing w:after="0" w:line="252" w:lineRule="auto"/>
      <w:jc w:val="center"/>
    </w:pPr>
    <w:rPr>
      <w:color w:val="FFFFFF" w:themeColor="background1"/>
      <w:sz w:val="40"/>
    </w:rPr>
  </w:style>
  <w:style w:type="character" w:customStyle="1" w:styleId="MailerChar">
    <w:name w:val="Mailer Char"/>
    <w:basedOn w:val="DefaultParagraphFont"/>
    <w:link w:val="Mailer"/>
    <w:rsid w:val="00D82210"/>
    <w:rPr>
      <w:rFonts w:eastAsiaTheme="minorEastAsia"/>
      <w:color w:val="668431" w:themeColor="text2"/>
      <w:sz w:val="32"/>
    </w:rPr>
  </w:style>
  <w:style w:type="paragraph" w:styleId="BlockText">
    <w:name w:val="Block Text"/>
    <w:basedOn w:val="Normal"/>
    <w:rsid w:val="00D82210"/>
    <w:pPr>
      <w:spacing w:after="0" w:line="264" w:lineRule="auto"/>
    </w:pPr>
    <w:rPr>
      <w:rFonts w:eastAsiaTheme="minorEastAsia"/>
      <w:iCs/>
      <w:color w:val="96BC53" w:themeColor="accent1"/>
      <w:sz w:val="20"/>
    </w:rPr>
  </w:style>
  <w:style w:type="paragraph" w:styleId="NoSpacing">
    <w:name w:val="No Spacing"/>
    <w:uiPriority w:val="1"/>
    <w:qFormat/>
    <w:rsid w:val="003C2624"/>
    <w:pPr>
      <w:spacing w:after="0"/>
    </w:pPr>
    <w:rPr>
      <w:sz w:val="22"/>
      <w:szCs w:val="22"/>
      <w:lang w:val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Body Text" w:uiPriority="99"/>
    <w:lsdException w:name="No Spacing" w:uiPriority="1" w:qFormat="1"/>
  </w:latentStyles>
  <w:style w:type="paragraph" w:default="1" w:styleId="Normal">
    <w:name w:val="Normal"/>
    <w:qFormat/>
    <w:rsid w:val="001B2F1F"/>
  </w:style>
  <w:style w:type="paragraph" w:styleId="Heading1">
    <w:name w:val="heading 1"/>
    <w:basedOn w:val="Normal"/>
    <w:link w:val="Heading1Char"/>
    <w:uiPriority w:val="9"/>
    <w:qFormat/>
    <w:rsid w:val="00AB4949"/>
    <w:pPr>
      <w:spacing w:after="0" w:line="680" w:lineRule="exact"/>
      <w:jc w:val="center"/>
      <w:outlineLvl w:val="0"/>
    </w:pPr>
    <w:rPr>
      <w:rFonts w:asciiTheme="majorHAnsi" w:eastAsiaTheme="majorEastAsia" w:hAnsiTheme="majorHAnsi" w:cstheme="majorBidi"/>
      <w:bCs/>
      <w:color w:val="668431" w:themeColor="text2"/>
      <w:sz w:val="64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7D2647"/>
    <w:pPr>
      <w:spacing w:after="0"/>
      <w:outlineLvl w:val="1"/>
    </w:pPr>
    <w:rPr>
      <w:rFonts w:asciiTheme="majorHAnsi" w:eastAsiaTheme="majorEastAsia" w:hAnsiTheme="majorHAnsi" w:cstheme="majorBidi"/>
      <w:bCs/>
      <w:color w:val="668431" w:themeColor="text2"/>
      <w:sz w:val="40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932BED"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668431" w:themeColor="text2"/>
      <w:sz w:val="36"/>
    </w:rPr>
  </w:style>
  <w:style w:type="paragraph" w:styleId="Heading4">
    <w:name w:val="heading 4"/>
    <w:basedOn w:val="Normal"/>
    <w:link w:val="Heading4Char"/>
    <w:rsid w:val="00D212AD"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F4FFC6" w:themeColor="background2"/>
      <w:sz w:val="30"/>
    </w:rPr>
  </w:style>
  <w:style w:type="paragraph" w:styleId="Heading5">
    <w:name w:val="heading 5"/>
    <w:basedOn w:val="Normal"/>
    <w:link w:val="Heading5Char"/>
    <w:rsid w:val="00DD07C2"/>
    <w:pPr>
      <w:spacing w:after="0"/>
      <w:jc w:val="right"/>
      <w:outlineLvl w:val="4"/>
    </w:pPr>
    <w:rPr>
      <w:rFonts w:asciiTheme="majorHAnsi" w:eastAsiaTheme="majorEastAsia" w:hAnsiTheme="majorHAnsi" w:cstheme="majorBidi"/>
      <w:color w:val="96BC53" w:themeColor="accent1"/>
      <w:sz w:val="30"/>
    </w:rPr>
  </w:style>
  <w:style w:type="paragraph" w:styleId="Heading6">
    <w:name w:val="heading 6"/>
    <w:basedOn w:val="Normal"/>
    <w:link w:val="Heading6Char"/>
    <w:rsid w:val="00D83773"/>
    <w:pPr>
      <w:spacing w:after="0"/>
      <w:outlineLvl w:val="5"/>
    </w:pPr>
    <w:rPr>
      <w:rFonts w:asciiTheme="majorHAnsi" w:eastAsiaTheme="majorEastAsia" w:hAnsiTheme="majorHAnsi" w:cstheme="majorBidi"/>
      <w:iCs/>
      <w:color w:val="668431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2270F"/>
    <w:pPr>
      <w:spacing w:after="0"/>
    </w:pPr>
    <w:rPr>
      <w:color w:val="668431" w:themeColor="text2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52270F"/>
    <w:rPr>
      <w:color w:val="668431" w:themeColor="text2"/>
      <w:sz w:val="22"/>
    </w:rPr>
  </w:style>
  <w:style w:type="paragraph" w:styleId="Footer">
    <w:name w:val="footer"/>
    <w:basedOn w:val="Normal"/>
    <w:link w:val="FooterChar"/>
    <w:uiPriority w:val="99"/>
    <w:unhideWhenUsed/>
    <w:rsid w:val="00F66171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F66171"/>
  </w:style>
  <w:style w:type="character" w:customStyle="1" w:styleId="Header-RightChar">
    <w:name w:val="Header - Right Char"/>
    <w:basedOn w:val="HeaderChar"/>
    <w:link w:val="Header-Right"/>
    <w:rsid w:val="0052270F"/>
    <w:rPr>
      <w:color w:val="668431" w:themeColor="text2"/>
      <w:sz w:val="22"/>
    </w:rPr>
  </w:style>
  <w:style w:type="paragraph" w:customStyle="1" w:styleId="Header-Right">
    <w:name w:val="Header - Right"/>
    <w:basedOn w:val="Header"/>
    <w:link w:val="Header-RightChar"/>
    <w:qFormat/>
    <w:rsid w:val="0052270F"/>
    <w:pPr>
      <w:jc w:val="right"/>
    </w:pPr>
  </w:style>
  <w:style w:type="paragraph" w:customStyle="1" w:styleId="Page">
    <w:name w:val="Page"/>
    <w:basedOn w:val="Normal"/>
    <w:link w:val="PageChar"/>
    <w:qFormat/>
    <w:rsid w:val="00EF670A"/>
    <w:pPr>
      <w:spacing w:after="0"/>
      <w:jc w:val="right"/>
    </w:pPr>
    <w:rPr>
      <w:rFonts w:eastAsiaTheme="minorEastAsia"/>
      <w:color w:val="668431" w:themeColor="text2"/>
      <w:sz w:val="28"/>
    </w:rPr>
  </w:style>
  <w:style w:type="character" w:customStyle="1" w:styleId="PageChar">
    <w:name w:val="Page Char"/>
    <w:basedOn w:val="DefaultParagraphFont"/>
    <w:link w:val="Page"/>
    <w:rsid w:val="00EF670A"/>
    <w:rPr>
      <w:rFonts w:eastAsiaTheme="minorEastAsia"/>
      <w:color w:val="668431" w:themeColor="text2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AB4949"/>
    <w:rPr>
      <w:rFonts w:asciiTheme="majorHAnsi" w:eastAsiaTheme="majorEastAsia" w:hAnsiTheme="majorHAnsi" w:cstheme="majorBidi"/>
      <w:bCs/>
      <w:color w:val="668431" w:themeColor="text2"/>
      <w:sz w:val="64"/>
      <w:szCs w:val="32"/>
    </w:rPr>
  </w:style>
  <w:style w:type="paragraph" w:customStyle="1" w:styleId="Header-CoverLeft">
    <w:name w:val="Header - CoverLeft"/>
    <w:basedOn w:val="Header"/>
    <w:link w:val="Header-CoverLeftChar"/>
    <w:qFormat/>
    <w:rsid w:val="000530EB"/>
    <w:rPr>
      <w:color w:val="FFFFFF" w:themeColor="background1"/>
    </w:rPr>
  </w:style>
  <w:style w:type="character" w:customStyle="1" w:styleId="Header-CoverLeftChar">
    <w:name w:val="Header - CoverLeft Char"/>
    <w:basedOn w:val="HeaderChar"/>
    <w:link w:val="Header-CoverLeft"/>
    <w:rsid w:val="000530EB"/>
    <w:rPr>
      <w:color w:val="FFFFFF" w:themeColor="background1"/>
      <w:sz w:val="22"/>
    </w:rPr>
  </w:style>
  <w:style w:type="paragraph" w:customStyle="1" w:styleId="Header-CoverRight">
    <w:name w:val="Header - CoverRight"/>
    <w:basedOn w:val="Header-CoverLeft"/>
    <w:link w:val="Header-CoverRightChar"/>
    <w:qFormat/>
    <w:rsid w:val="000530EB"/>
    <w:pPr>
      <w:jc w:val="right"/>
    </w:pPr>
  </w:style>
  <w:style w:type="character" w:customStyle="1" w:styleId="Header-CoverRightChar">
    <w:name w:val="Header - CoverRight Char"/>
    <w:basedOn w:val="Header-CoverLeftChar"/>
    <w:link w:val="Header-CoverRight"/>
    <w:rsid w:val="000530EB"/>
    <w:rPr>
      <w:color w:val="FFFFFF" w:themeColor="background1"/>
      <w:sz w:val="22"/>
    </w:rPr>
  </w:style>
  <w:style w:type="paragraph" w:styleId="Title">
    <w:name w:val="Title"/>
    <w:basedOn w:val="Normal"/>
    <w:link w:val="TitleChar"/>
    <w:uiPriority w:val="10"/>
    <w:qFormat/>
    <w:rsid w:val="000A6023"/>
    <w:pPr>
      <w:spacing w:after="0" w:line="1320" w:lineRule="exact"/>
      <w:jc w:val="center"/>
    </w:pPr>
    <w:rPr>
      <w:rFonts w:asciiTheme="majorHAnsi" w:eastAsiaTheme="majorEastAsia" w:hAnsiTheme="majorHAnsi" w:cstheme="majorBidi"/>
      <w:color w:val="F4FFC6" w:themeColor="background2"/>
      <w:sz w:val="12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A6023"/>
    <w:rPr>
      <w:rFonts w:asciiTheme="majorHAnsi" w:eastAsiaTheme="majorEastAsia" w:hAnsiTheme="majorHAnsi" w:cstheme="majorBidi"/>
      <w:color w:val="F4FFC6" w:themeColor="background2"/>
      <w:sz w:val="128"/>
      <w:szCs w:val="52"/>
    </w:rPr>
  </w:style>
  <w:style w:type="paragraph" w:styleId="Subtitle">
    <w:name w:val="Subtitle"/>
    <w:basedOn w:val="Normal"/>
    <w:link w:val="SubtitleChar"/>
    <w:uiPriority w:val="11"/>
    <w:qFormat/>
    <w:rsid w:val="0018401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36"/>
    </w:rPr>
  </w:style>
  <w:style w:type="character" w:customStyle="1" w:styleId="SubtitleChar">
    <w:name w:val="Subtitle Char"/>
    <w:basedOn w:val="DefaultParagraphFont"/>
    <w:link w:val="Subtitle"/>
    <w:uiPriority w:val="11"/>
    <w:rsid w:val="00184010"/>
    <w:rPr>
      <w:rFonts w:asciiTheme="majorHAnsi" w:eastAsiaTheme="majorEastAsia" w:hAnsiTheme="majorHAnsi" w:cstheme="majorBidi"/>
      <w:iCs/>
      <w:color w:val="FFFFFF" w:themeColor="background1"/>
      <w:sz w:val="36"/>
    </w:rPr>
  </w:style>
  <w:style w:type="paragraph" w:styleId="Date">
    <w:name w:val="Date"/>
    <w:basedOn w:val="Normal"/>
    <w:link w:val="DateChar"/>
    <w:uiPriority w:val="99"/>
    <w:semiHidden/>
    <w:unhideWhenUsed/>
    <w:rsid w:val="008F1360"/>
    <w:pPr>
      <w:spacing w:after="0"/>
    </w:pPr>
    <w:rPr>
      <w:color w:val="668431" w:themeColor="text2"/>
      <w:sz w:val="36"/>
    </w:rPr>
  </w:style>
  <w:style w:type="character" w:customStyle="1" w:styleId="DateChar">
    <w:name w:val="Date Char"/>
    <w:basedOn w:val="DefaultParagraphFont"/>
    <w:link w:val="Date"/>
    <w:uiPriority w:val="99"/>
    <w:semiHidden/>
    <w:rsid w:val="008F1360"/>
    <w:rPr>
      <w:color w:val="668431" w:themeColor="text2"/>
      <w:sz w:val="36"/>
    </w:rPr>
  </w:style>
  <w:style w:type="paragraph" w:styleId="BodyText">
    <w:name w:val="Body Text"/>
    <w:basedOn w:val="Normal"/>
    <w:link w:val="BodyTextChar"/>
    <w:uiPriority w:val="99"/>
    <w:unhideWhenUsed/>
    <w:rsid w:val="00C86E7D"/>
    <w:pPr>
      <w:spacing w:after="120" w:line="288" w:lineRule="auto"/>
    </w:pPr>
    <w:rPr>
      <w:rFonts w:eastAsiaTheme="minorEastAsia"/>
      <w:color w:val="595959" w:themeColor="text1" w:themeTint="A6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C86E7D"/>
    <w:rPr>
      <w:rFonts w:eastAsiaTheme="minorEastAsia"/>
      <w:color w:val="595959" w:themeColor="text1" w:themeTint="A6"/>
      <w:sz w:val="2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2647"/>
    <w:rPr>
      <w:rFonts w:asciiTheme="majorHAnsi" w:eastAsiaTheme="majorEastAsia" w:hAnsiTheme="majorHAnsi" w:cstheme="majorBidi"/>
      <w:bCs/>
      <w:color w:val="668431" w:themeColor="text2"/>
      <w:sz w:val="4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32BED"/>
    <w:rPr>
      <w:rFonts w:asciiTheme="majorHAnsi" w:eastAsiaTheme="majorEastAsia" w:hAnsiTheme="majorHAnsi" w:cstheme="majorBidi"/>
      <w:bCs/>
      <w:color w:val="668431" w:themeColor="text2"/>
      <w:sz w:val="36"/>
    </w:rPr>
  </w:style>
  <w:style w:type="paragraph" w:styleId="BodyText2">
    <w:name w:val="Body Text 2"/>
    <w:basedOn w:val="BodyText"/>
    <w:link w:val="BodyText2Char"/>
    <w:rsid w:val="00D212AD"/>
    <w:pPr>
      <w:spacing w:after="40" w:line="252" w:lineRule="auto"/>
    </w:pPr>
    <w:rPr>
      <w:color w:val="000000" w:themeColor="text1"/>
    </w:rPr>
  </w:style>
  <w:style w:type="character" w:customStyle="1" w:styleId="BodyText2Char">
    <w:name w:val="Body Text 2 Char"/>
    <w:basedOn w:val="DefaultParagraphFont"/>
    <w:link w:val="BodyText2"/>
    <w:rsid w:val="00D212AD"/>
    <w:rPr>
      <w:rFonts w:eastAsiaTheme="minorEastAsia"/>
      <w:color w:val="000000" w:themeColor="text1"/>
      <w:sz w:val="20"/>
    </w:rPr>
  </w:style>
  <w:style w:type="paragraph" w:styleId="BodyText3">
    <w:name w:val="Body Text 3"/>
    <w:basedOn w:val="BodyText"/>
    <w:link w:val="BodyText3Char"/>
    <w:rsid w:val="00D212AD"/>
    <w:pPr>
      <w:spacing w:line="252" w:lineRule="auto"/>
      <w:jc w:val="center"/>
    </w:pPr>
    <w:rPr>
      <w:color w:val="FFFFFF" w:themeColor="background1"/>
      <w:szCs w:val="16"/>
    </w:rPr>
  </w:style>
  <w:style w:type="character" w:customStyle="1" w:styleId="BodyText3Char">
    <w:name w:val="Body Text 3 Char"/>
    <w:basedOn w:val="DefaultParagraphFont"/>
    <w:link w:val="BodyText3"/>
    <w:rsid w:val="00D212AD"/>
    <w:rPr>
      <w:rFonts w:eastAsiaTheme="minorEastAsia"/>
      <w:color w:val="FFFFFF" w:themeColor="background1"/>
      <w:sz w:val="20"/>
      <w:szCs w:val="16"/>
    </w:rPr>
  </w:style>
  <w:style w:type="paragraph" w:customStyle="1" w:styleId="Event">
    <w:name w:val="Event"/>
    <w:basedOn w:val="Normal"/>
    <w:link w:val="EventChar"/>
    <w:qFormat/>
    <w:rsid w:val="00D212AD"/>
    <w:pPr>
      <w:spacing w:after="0"/>
      <w:jc w:val="right"/>
    </w:pPr>
    <w:rPr>
      <w:color w:val="668431" w:themeColor="text2"/>
      <w:sz w:val="20"/>
    </w:rPr>
  </w:style>
  <w:style w:type="character" w:customStyle="1" w:styleId="EventChar">
    <w:name w:val="Event Char"/>
    <w:basedOn w:val="DefaultParagraphFont"/>
    <w:link w:val="Event"/>
    <w:rsid w:val="00D212AD"/>
    <w:rPr>
      <w:color w:val="668431" w:themeColor="text2"/>
      <w:sz w:val="20"/>
    </w:rPr>
  </w:style>
  <w:style w:type="character" w:customStyle="1" w:styleId="Heading4Char">
    <w:name w:val="Heading 4 Char"/>
    <w:basedOn w:val="DefaultParagraphFont"/>
    <w:link w:val="Heading4"/>
    <w:rsid w:val="00D212AD"/>
    <w:rPr>
      <w:rFonts w:asciiTheme="majorHAnsi" w:eastAsiaTheme="majorEastAsia" w:hAnsiTheme="majorHAnsi" w:cstheme="majorBidi"/>
      <w:bCs/>
      <w:iCs/>
      <w:color w:val="F4FFC6" w:themeColor="background2"/>
      <w:sz w:val="30"/>
    </w:rPr>
  </w:style>
  <w:style w:type="character" w:customStyle="1" w:styleId="Heading5Char">
    <w:name w:val="Heading 5 Char"/>
    <w:basedOn w:val="DefaultParagraphFont"/>
    <w:link w:val="Heading5"/>
    <w:rsid w:val="00DD07C2"/>
    <w:rPr>
      <w:rFonts w:asciiTheme="majorHAnsi" w:eastAsiaTheme="majorEastAsia" w:hAnsiTheme="majorHAnsi" w:cstheme="majorBidi"/>
      <w:color w:val="96BC53" w:themeColor="accent1"/>
      <w:sz w:val="30"/>
    </w:rPr>
  </w:style>
  <w:style w:type="paragraph" w:customStyle="1" w:styleId="Mailer">
    <w:name w:val="Mailer"/>
    <w:basedOn w:val="Normal"/>
    <w:link w:val="MailerChar"/>
    <w:qFormat/>
    <w:rsid w:val="00D82210"/>
    <w:pPr>
      <w:spacing w:after="0"/>
    </w:pPr>
    <w:rPr>
      <w:rFonts w:eastAsiaTheme="minorEastAsia"/>
      <w:color w:val="668431" w:themeColor="text2"/>
      <w:sz w:val="32"/>
    </w:rPr>
  </w:style>
  <w:style w:type="character" w:customStyle="1" w:styleId="Heading6Char">
    <w:name w:val="Heading 6 Char"/>
    <w:basedOn w:val="DefaultParagraphFont"/>
    <w:link w:val="Heading6"/>
    <w:rsid w:val="00D83773"/>
    <w:rPr>
      <w:rFonts w:asciiTheme="majorHAnsi" w:eastAsiaTheme="majorEastAsia" w:hAnsiTheme="majorHAnsi" w:cstheme="majorBidi"/>
      <w:iCs/>
      <w:color w:val="668431" w:themeColor="text2"/>
    </w:rPr>
  </w:style>
  <w:style w:type="paragraph" w:styleId="Caption">
    <w:name w:val="caption"/>
    <w:basedOn w:val="Normal"/>
    <w:rsid w:val="00FE38A0"/>
    <w:pPr>
      <w:spacing w:after="0"/>
      <w:jc w:val="center"/>
    </w:pPr>
    <w:rPr>
      <w:bCs/>
      <w:color w:val="96BC53" w:themeColor="accent1"/>
      <w:sz w:val="28"/>
      <w:szCs w:val="18"/>
    </w:rPr>
  </w:style>
  <w:style w:type="paragraph" w:customStyle="1" w:styleId="Continued">
    <w:name w:val="Continued"/>
    <w:basedOn w:val="Normal"/>
    <w:link w:val="ContinuedChar"/>
    <w:qFormat/>
    <w:rsid w:val="001F0093"/>
    <w:pPr>
      <w:spacing w:after="0"/>
    </w:pPr>
    <w:rPr>
      <w:color w:val="668431" w:themeColor="text2"/>
      <w:sz w:val="28"/>
    </w:rPr>
  </w:style>
  <w:style w:type="character" w:customStyle="1" w:styleId="ContinuedChar">
    <w:name w:val="Continued Char"/>
    <w:basedOn w:val="DefaultParagraphFont"/>
    <w:link w:val="Continued"/>
    <w:rsid w:val="001F0093"/>
    <w:rPr>
      <w:color w:val="668431" w:themeColor="text2"/>
      <w:sz w:val="28"/>
    </w:rPr>
  </w:style>
  <w:style w:type="paragraph" w:customStyle="1" w:styleId="BoxHeading">
    <w:name w:val="Box Heading"/>
    <w:basedOn w:val="Normal"/>
    <w:qFormat/>
    <w:rsid w:val="009501A5"/>
    <w:pPr>
      <w:spacing w:after="0" w:line="252" w:lineRule="auto"/>
      <w:jc w:val="center"/>
    </w:pPr>
    <w:rPr>
      <w:color w:val="FFFFFF" w:themeColor="background1"/>
      <w:sz w:val="40"/>
    </w:rPr>
  </w:style>
  <w:style w:type="character" w:customStyle="1" w:styleId="MailerChar">
    <w:name w:val="Mailer Char"/>
    <w:basedOn w:val="DefaultParagraphFont"/>
    <w:link w:val="Mailer"/>
    <w:rsid w:val="00D82210"/>
    <w:rPr>
      <w:rFonts w:eastAsiaTheme="minorEastAsia"/>
      <w:color w:val="668431" w:themeColor="text2"/>
      <w:sz w:val="32"/>
    </w:rPr>
  </w:style>
  <w:style w:type="paragraph" w:styleId="BlockText">
    <w:name w:val="Block Text"/>
    <w:basedOn w:val="Normal"/>
    <w:rsid w:val="00D82210"/>
    <w:pPr>
      <w:spacing w:after="0" w:line="264" w:lineRule="auto"/>
    </w:pPr>
    <w:rPr>
      <w:rFonts w:eastAsiaTheme="minorEastAsia"/>
      <w:iCs/>
      <w:color w:val="96BC53" w:themeColor="accent1"/>
      <w:sz w:val="20"/>
    </w:rPr>
  </w:style>
  <w:style w:type="paragraph" w:styleId="NoSpacing">
    <w:name w:val="No Spacing"/>
    <w:uiPriority w:val="1"/>
    <w:qFormat/>
    <w:rsid w:val="003C2624"/>
    <w:pPr>
      <w:spacing w:after="0"/>
    </w:pPr>
    <w:rPr>
      <w:sz w:val="22"/>
      <w:szCs w:val="22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G"/><Relationship Id="rId12" Type="http://schemas.openxmlformats.org/officeDocument/2006/relationships/image" Target="media/image6.jpeg"/><Relationship Id="rId13" Type="http://schemas.openxmlformats.org/officeDocument/2006/relationships/header" Target="header1.xml"/><Relationship Id="rId14" Type="http://schemas.openxmlformats.org/officeDocument/2006/relationships/header" Target="header2.xml"/><Relationship Id="rId15" Type="http://schemas.openxmlformats.org/officeDocument/2006/relationships/footer" Target="footer1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0" Type="http://schemas.openxmlformats.org/officeDocument/2006/relationships/image" Target="media/image4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Newsletters:Checkerboard%20Newsletter.dotx" TargetMode="External"/></Relationships>
</file>

<file path=word/theme/theme1.xml><?xml version="1.0" encoding="utf-8"?>
<a:theme xmlns:a="http://schemas.openxmlformats.org/drawingml/2006/main" name="Office Theme">
  <a:themeElements>
    <a:clrScheme name="Checkerboard Newsletter">
      <a:dk1>
        <a:sysClr val="windowText" lastClr="000000"/>
      </a:dk1>
      <a:lt1>
        <a:sysClr val="window" lastClr="FFFFFF"/>
      </a:lt1>
      <a:dk2>
        <a:srgbClr val="668431"/>
      </a:dk2>
      <a:lt2>
        <a:srgbClr val="F4FFC6"/>
      </a:lt2>
      <a:accent1>
        <a:srgbClr val="96BC53"/>
      </a:accent1>
      <a:accent2>
        <a:srgbClr val="BBD986"/>
      </a:accent2>
      <a:accent3>
        <a:srgbClr val="EDBF05"/>
      </a:accent3>
      <a:accent4>
        <a:srgbClr val="ED7805"/>
      </a:accent4>
      <a:accent5>
        <a:srgbClr val="D22828"/>
      </a:accent5>
      <a:accent6>
        <a:srgbClr val="40B9CF"/>
      </a:accent6>
      <a:hlink>
        <a:srgbClr val="9DC060"/>
      </a:hlink>
      <a:folHlink>
        <a:srgbClr val="C0BA60"/>
      </a:folHlink>
    </a:clrScheme>
    <a:fontScheme name="Checkerboard Newsletter">
      <a:majorFont>
        <a:latin typeface="Calisto MT"/>
        <a:ea typeface=""/>
        <a:cs typeface=""/>
        <a:font script="Jpan" typeface="ＭＳ 明朝"/>
      </a:majorFont>
      <a:minorFont>
        <a:latin typeface="Calisto MT"/>
        <a:ea typeface=""/>
        <a:cs typeface=""/>
        <a:font script="Jpan" typeface="ＭＳ 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Checkerboard Newsletter.dotx</Template>
  <TotalTime>10</TotalTime>
  <Pages>3</Pages>
  <Words>3</Words>
  <Characters>22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24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 Fernandez</dc:creator>
  <cp:keywords/>
  <dc:description/>
  <cp:lastModifiedBy>George Fernandez</cp:lastModifiedBy>
  <cp:revision>3</cp:revision>
  <cp:lastPrinted>2015-06-05T16:47:00Z</cp:lastPrinted>
  <dcterms:created xsi:type="dcterms:W3CDTF">2015-06-05T16:49:00Z</dcterms:created>
  <dcterms:modified xsi:type="dcterms:W3CDTF">2015-06-05T16:59:00Z</dcterms:modified>
  <cp:category/>
</cp:coreProperties>
</file>